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E77D1" w:rsidRDefault="00AE77D1"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图片 1" o:spid="_x0000_i1025" type="#_x0000_t75" style="width:624pt;height:420.75pt;visibility:visible">
            <v:imagedata r:id="rId6" o:title=""/>
          </v:shape>
        </w:pict>
      </w:r>
    </w:p>
    <w:p w:rsidR="00AE77D1" w:rsidRDefault="00AE77D1">
      <w:pPr>
        <w:widowControl/>
        <w:jc w:val="left"/>
      </w:pPr>
      <w:r>
        <w:rPr>
          <w:noProof/>
        </w:rPr>
        <w:pict>
          <v:shape id="图片 10" o:spid="_x0000_i1026" type="#_x0000_t75" style="width:614.25pt;height:405pt;visibility:visible">
            <v:imagedata r:id="rId7" o:title=""/>
          </v:shape>
        </w:pict>
      </w:r>
    </w:p>
    <w:p w:rsidR="00AE77D1" w:rsidRDefault="00AE77D1">
      <w:pPr>
        <w:widowControl/>
        <w:jc w:val="left"/>
      </w:pPr>
      <w:r>
        <w:rPr>
          <w:noProof/>
        </w:rPr>
        <w:pict>
          <v:rect id="_x0000_s1026" style="position:absolute;margin-left:275.5pt;margin-top:126.15pt;width:96pt;height:37.45pt;z-index:251658240">
            <v:textbox>
              <w:txbxContent>
                <w:p w:rsidR="00AE77D1" w:rsidRDefault="00AE77D1">
                  <w:r w:rsidRPr="00B228D1">
                    <w:rPr>
                      <w:rFonts w:hint="eastAsia"/>
                      <w:sz w:val="36"/>
                    </w:rPr>
                    <w:t>Φ</w:t>
                  </w:r>
                  <w:r w:rsidRPr="00B228D1">
                    <w:rPr>
                      <w:sz w:val="36"/>
                    </w:rPr>
                    <w:t>3</w:t>
                  </w:r>
                  <w:r w:rsidRPr="00B228D1">
                    <w:rPr>
                      <w:rFonts w:hint="eastAsia"/>
                      <w:sz w:val="36"/>
                    </w:rPr>
                    <w:t>管子</w:t>
                  </w:r>
                  <w:r>
                    <w:t xml:space="preserve"> </w:t>
                  </w:r>
                </w:p>
              </w:txbxContent>
            </v:textbox>
          </v:rect>
        </w:pict>
      </w:r>
      <w:r>
        <w:rPr>
          <w:noProof/>
        </w:rPr>
        <w:pict>
          <v:shape id="图片 22" o:spid="_x0000_i1027" type="#_x0000_t75" style="width:654pt;height:405.75pt;visibility:visible">
            <v:imagedata r:id="rId8" o:title=""/>
          </v:shape>
        </w:pict>
      </w:r>
    </w:p>
    <w:p w:rsidR="00AE77D1" w:rsidRDefault="00AE77D1"/>
    <w:sectPr w:rsidR="00AE77D1" w:rsidSect="00C8008B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6838" w:h="11906" w:orient="landscape" w:code="9"/>
      <w:pgMar w:top="1797" w:right="1440" w:bottom="1797" w:left="1440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E77D1" w:rsidRDefault="00AE77D1" w:rsidP="00C8008B">
      <w:r>
        <w:separator/>
      </w:r>
    </w:p>
  </w:endnote>
  <w:endnote w:type="continuationSeparator" w:id="0">
    <w:p w:rsidR="00AE77D1" w:rsidRDefault="00AE77D1" w:rsidP="00C8008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E77D1" w:rsidRDefault="00AE77D1">
    <w:pPr>
      <w:pStyle w:val="Footer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E77D1" w:rsidRDefault="00AE77D1">
    <w:pPr>
      <w:pStyle w:val="Footer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E77D1" w:rsidRDefault="00AE77D1">
    <w:pPr>
      <w:pStyle w:val="Foo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E77D1" w:rsidRDefault="00AE77D1" w:rsidP="00C8008B">
      <w:r>
        <w:separator/>
      </w:r>
    </w:p>
  </w:footnote>
  <w:footnote w:type="continuationSeparator" w:id="0">
    <w:p w:rsidR="00AE77D1" w:rsidRDefault="00AE77D1" w:rsidP="00C8008B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E77D1" w:rsidRDefault="00AE77D1">
    <w:pPr>
      <w:pStyle w:val="Header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E77D1" w:rsidRDefault="00AE77D1" w:rsidP="00974013">
    <w:pPr>
      <w:pStyle w:val="Header"/>
      <w:pBdr>
        <w:bottom w:val="none" w:sz="0" w:space="0" w:color="auto"/>
      </w:pBdr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E77D1" w:rsidRDefault="00AE77D1">
    <w:pPr>
      <w:pStyle w:val="Header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8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noLineBreaksAfter w:lang="zh-CN" w:val="$([{£¥·‘“〈《「『【〔〖〝﹙﹛﹝＄（．［｛￡￥"/>
  <w:noLineBreaksBefore w:lang="zh-CN" w:val="!%),.:;&gt;?]}¢¨°·ˇˉ―‖’”…‰′″›℃∶、。〃〉》」』】〕〗〞︶︺︾﹀﹄﹚﹜﹞！＂％＇），．：；？］｀｜｝～￠"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C8008B"/>
    <w:rsid w:val="00203FC9"/>
    <w:rsid w:val="002841EE"/>
    <w:rsid w:val="0030732A"/>
    <w:rsid w:val="00694998"/>
    <w:rsid w:val="00714A94"/>
    <w:rsid w:val="008C35CE"/>
    <w:rsid w:val="00974013"/>
    <w:rsid w:val="00AE77D1"/>
    <w:rsid w:val="00B228D1"/>
    <w:rsid w:val="00C8008B"/>
    <w:rsid w:val="00C92515"/>
    <w:rsid w:val="00D10298"/>
    <w:rsid w:val="00D46E48"/>
    <w:rsid w:val="00E24EA8"/>
    <w:rsid w:val="00E3753C"/>
    <w:rsid w:val="00E72EE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宋体" w:hAnsi="Calibri" w:cs="Times New Roman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46E48"/>
    <w:pPr>
      <w:widowControl w:val="0"/>
      <w:jc w:val="both"/>
    </w:p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semiHidden/>
    <w:rsid w:val="00C8008B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HeaderChar">
    <w:name w:val="Header Char"/>
    <w:basedOn w:val="DefaultParagraphFont"/>
    <w:link w:val="Header"/>
    <w:uiPriority w:val="99"/>
    <w:semiHidden/>
    <w:locked/>
    <w:rsid w:val="00C8008B"/>
    <w:rPr>
      <w:rFonts w:cs="Times New Roman"/>
      <w:sz w:val="18"/>
      <w:szCs w:val="18"/>
    </w:rPr>
  </w:style>
  <w:style w:type="paragraph" w:styleId="Footer">
    <w:name w:val="footer"/>
    <w:basedOn w:val="Normal"/>
    <w:link w:val="FooterChar"/>
    <w:uiPriority w:val="99"/>
    <w:semiHidden/>
    <w:rsid w:val="00C8008B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FooterChar">
    <w:name w:val="Footer Char"/>
    <w:basedOn w:val="DefaultParagraphFont"/>
    <w:link w:val="Footer"/>
    <w:uiPriority w:val="99"/>
    <w:semiHidden/>
    <w:locked/>
    <w:rsid w:val="00C8008B"/>
    <w:rPr>
      <w:rFonts w:cs="Times New Roman"/>
      <w:sz w:val="18"/>
      <w:szCs w:val="18"/>
    </w:rPr>
  </w:style>
  <w:style w:type="paragraph" w:styleId="BalloonText">
    <w:name w:val="Balloon Text"/>
    <w:basedOn w:val="Normal"/>
    <w:link w:val="BalloonTextChar"/>
    <w:uiPriority w:val="99"/>
    <w:semiHidden/>
    <w:rsid w:val="00C8008B"/>
    <w:rPr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C8008B"/>
    <w:rPr>
      <w:rFonts w:cs="Times New Roman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header" Target="header3.xml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12" Type="http://schemas.openxmlformats.org/officeDocument/2006/relationships/footer" Target="footer2.xml"/><Relationship Id="rId2" Type="http://schemas.openxmlformats.org/officeDocument/2006/relationships/settings" Target="settings.xml"/><Relationship Id="rId16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footer" Target="footer1.xml"/><Relationship Id="rId5" Type="http://schemas.openxmlformats.org/officeDocument/2006/relationships/endnotes" Target="end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footnotes" Target="footnote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0</TotalTime>
  <Pages>4</Pages>
  <Words>1</Words>
  <Characters>7</Characters>
  <Application>Microsoft Office Outlook</Application>
  <DocSecurity>0</DocSecurity>
  <Lines>0</Lines>
  <Paragraphs>0</Paragraphs>
  <ScaleCrop>false</ScaleCrop>
  <Company>Microsoft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270</dc:creator>
  <cp:keywords/>
  <dc:description/>
  <cp:lastModifiedBy>Microsoft</cp:lastModifiedBy>
  <cp:revision>2</cp:revision>
  <dcterms:created xsi:type="dcterms:W3CDTF">2015-08-31T06:22:00Z</dcterms:created>
  <dcterms:modified xsi:type="dcterms:W3CDTF">2015-08-31T06:22:00Z</dcterms:modified>
</cp:coreProperties>
</file>