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3F" w:rsidRPr="007E6238" w:rsidRDefault="009C303F" w:rsidP="00AE48DE">
      <w:pPr>
        <w:spacing w:line="420" w:lineRule="exact"/>
        <w:jc w:val="center"/>
        <w:rPr>
          <w:rFonts w:ascii="微软雅黑" w:eastAsia="微软雅黑" w:hAnsi="微软雅黑"/>
          <w:b/>
          <w:sz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网上采购</w:t>
      </w:r>
      <w:r w:rsidRPr="007E6238">
        <w:rPr>
          <w:rFonts w:ascii="微软雅黑" w:eastAsia="微软雅黑" w:hAnsi="微软雅黑" w:hint="eastAsia"/>
          <w:b/>
          <w:sz w:val="28"/>
          <w:szCs w:val="28"/>
        </w:rPr>
        <w:t>报价单</w:t>
      </w:r>
    </w:p>
    <w:p w:rsidR="009C303F" w:rsidRPr="00A4402E" w:rsidRDefault="009C303F" w:rsidP="00AE48DE">
      <w:pPr>
        <w:spacing w:line="420" w:lineRule="exact"/>
        <w:rPr>
          <w:rFonts w:ascii="微软雅黑" w:eastAsia="微软雅黑" w:hAnsi="微软雅黑"/>
          <w:kern w:val="0"/>
          <w:sz w:val="20"/>
        </w:rPr>
      </w:pPr>
      <w:r w:rsidRPr="00A4402E">
        <w:rPr>
          <w:rFonts w:ascii="微软雅黑" w:eastAsia="微软雅黑" w:hAnsi="微软雅黑" w:hint="eastAsia"/>
          <w:kern w:val="0"/>
          <w:sz w:val="20"/>
        </w:rPr>
        <w:t>湖南中烟工业有限责任公司：</w:t>
      </w:r>
    </w:p>
    <w:p w:rsidR="009C303F" w:rsidRDefault="009C303F" w:rsidP="00C534D6">
      <w:pPr>
        <w:spacing w:line="420" w:lineRule="exact"/>
        <w:ind w:firstLineChars="200" w:firstLine="31680"/>
        <w:rPr>
          <w:rFonts w:ascii="微软雅黑" w:eastAsia="微软雅黑" w:hAnsi="微软雅黑"/>
          <w:kern w:val="0"/>
          <w:sz w:val="20"/>
        </w:rPr>
      </w:pPr>
      <w:r w:rsidRPr="005917C1">
        <w:rPr>
          <w:rFonts w:ascii="微软雅黑" w:eastAsia="微软雅黑" w:hAnsi="微软雅黑" w:hint="eastAsia"/>
          <w:kern w:val="0"/>
          <w:sz w:val="20"/>
        </w:rPr>
        <w:t>为维护社会的公平正义，捍卫法律的尊严，提高</w:t>
      </w:r>
      <w:r w:rsidRPr="002F2E89">
        <w:rPr>
          <w:rFonts w:ascii="宋体" w:hAnsi="宋体" w:hint="eastAsia"/>
          <w:kern w:val="0"/>
          <w:sz w:val="20"/>
        </w:rPr>
        <w:t>“</w:t>
      </w:r>
      <w:r w:rsidRPr="005917C1">
        <w:rPr>
          <w:rFonts w:ascii="微软雅黑" w:eastAsia="微软雅黑" w:hAnsi="微软雅黑" w:hint="eastAsia"/>
          <w:kern w:val="0"/>
          <w:sz w:val="20"/>
        </w:rPr>
        <w:t>信商</w:t>
      </w:r>
      <w:r w:rsidRPr="002F2E89">
        <w:rPr>
          <w:rFonts w:ascii="宋体" w:hAnsi="宋体" w:hint="eastAsia"/>
          <w:kern w:val="0"/>
          <w:sz w:val="20"/>
        </w:rPr>
        <w:t>”</w:t>
      </w:r>
      <w:r w:rsidRPr="005917C1">
        <w:rPr>
          <w:rFonts w:ascii="微软雅黑" w:eastAsia="微软雅黑" w:hAnsi="微软雅黑" w:hint="eastAsia"/>
          <w:kern w:val="0"/>
          <w:sz w:val="20"/>
        </w:rPr>
        <w:t>指数，我方郑重承诺：</w:t>
      </w:r>
    </w:p>
    <w:p w:rsidR="009C303F" w:rsidRDefault="009C303F" w:rsidP="00C534D6">
      <w:pPr>
        <w:spacing w:line="420" w:lineRule="exact"/>
        <w:ind w:firstLineChars="200" w:firstLine="3168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/>
          <w:kern w:val="0"/>
          <w:sz w:val="20"/>
        </w:rPr>
        <w:t>1</w:t>
      </w:r>
      <w:r>
        <w:rPr>
          <w:rFonts w:ascii="微软雅黑" w:eastAsia="微软雅黑" w:hAnsi="微软雅黑" w:hint="eastAsia"/>
          <w:kern w:val="0"/>
          <w:sz w:val="20"/>
        </w:rPr>
        <w:t>、</w:t>
      </w:r>
      <w:r w:rsidRPr="00173FDC">
        <w:rPr>
          <w:rFonts w:ascii="微软雅黑" w:eastAsia="微软雅黑" w:hAnsi="微软雅黑" w:hint="eastAsia"/>
          <w:kern w:val="0"/>
          <w:sz w:val="20"/>
        </w:rPr>
        <w:t>诚信经营，拒绝假货</w:t>
      </w:r>
      <w:r>
        <w:rPr>
          <w:rFonts w:ascii="微软雅黑" w:eastAsia="微软雅黑" w:hAnsi="微软雅黑" w:hint="eastAsia"/>
          <w:kern w:val="0"/>
          <w:sz w:val="20"/>
        </w:rPr>
        <w:t>。不制假售假、不掺杂使假。所供货物均</w:t>
      </w:r>
      <w:r w:rsidRPr="00813E95">
        <w:rPr>
          <w:rFonts w:ascii="微软雅黑" w:eastAsia="微软雅黑" w:hAnsi="微软雅黑" w:hint="eastAsia"/>
          <w:sz w:val="20"/>
        </w:rPr>
        <w:t>为正品新品并满足</w:t>
      </w:r>
      <w:r>
        <w:rPr>
          <w:rFonts w:ascii="微软雅黑" w:eastAsia="微软雅黑" w:hAnsi="微软雅黑" w:hint="eastAsia"/>
          <w:sz w:val="20"/>
        </w:rPr>
        <w:t>数量和质量要求</w:t>
      </w:r>
      <w:r w:rsidRPr="00813E95">
        <w:rPr>
          <w:rFonts w:ascii="微软雅黑" w:eastAsia="微软雅黑" w:hAnsi="微软雅黑" w:hint="eastAsia"/>
          <w:sz w:val="20"/>
        </w:rPr>
        <w:t>。</w:t>
      </w:r>
    </w:p>
    <w:p w:rsidR="009C303F" w:rsidRDefault="009C303F" w:rsidP="00C534D6">
      <w:pPr>
        <w:spacing w:line="420" w:lineRule="exact"/>
        <w:ind w:firstLineChars="200" w:firstLine="3168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/>
          <w:kern w:val="0"/>
          <w:sz w:val="20"/>
        </w:rPr>
        <w:t>2</w:t>
      </w:r>
      <w:r>
        <w:rPr>
          <w:rFonts w:ascii="微软雅黑" w:eastAsia="微软雅黑" w:hAnsi="微软雅黑" w:hint="eastAsia"/>
          <w:kern w:val="0"/>
          <w:sz w:val="20"/>
        </w:rPr>
        <w:t>、我方已</w:t>
      </w:r>
      <w:r w:rsidRPr="0041072D">
        <w:rPr>
          <w:rFonts w:ascii="微软雅黑" w:eastAsia="微软雅黑" w:hAnsi="微软雅黑" w:hint="eastAsia"/>
          <w:kern w:val="0"/>
          <w:sz w:val="20"/>
        </w:rPr>
        <w:t>仔细</w:t>
      </w:r>
      <w:r>
        <w:rPr>
          <w:rFonts w:ascii="微软雅黑" w:eastAsia="微软雅黑" w:hAnsi="微软雅黑" w:hint="eastAsia"/>
          <w:kern w:val="0"/>
          <w:sz w:val="20"/>
        </w:rPr>
        <w:t>阅读贵公司</w:t>
      </w:r>
      <w:r w:rsidRPr="004F7046">
        <w:rPr>
          <w:rFonts w:ascii="微软雅黑" w:eastAsia="微软雅黑" w:hAnsi="微软雅黑" w:hint="eastAsia"/>
          <w:kern w:val="0"/>
          <w:sz w:val="20"/>
        </w:rPr>
        <w:t>《</w:t>
      </w:r>
      <w:r w:rsidRPr="00DF2D91">
        <w:rPr>
          <w:rFonts w:ascii="微软雅黑" w:eastAsia="微软雅黑" w:hAnsi="微软雅黑" w:hint="eastAsia"/>
          <w:b/>
          <w:color w:val="0070C0"/>
          <w:kern w:val="0"/>
          <w:sz w:val="20"/>
        </w:rPr>
        <w:t>湖南中烟营销中心</w:t>
      </w:r>
      <w:r>
        <w:rPr>
          <w:rFonts w:ascii="微软雅黑" w:eastAsia="微软雅黑" w:hAnsi="微软雅黑"/>
          <w:b/>
          <w:color w:val="0070C0"/>
          <w:sz w:val="20"/>
        </w:rPr>
        <w:t>JOJO</w:t>
      </w:r>
      <w:r>
        <w:rPr>
          <w:rFonts w:ascii="微软雅黑" w:eastAsia="微软雅黑" w:hAnsi="微软雅黑" w:hint="eastAsia"/>
          <w:b/>
          <w:color w:val="0070C0"/>
          <w:sz w:val="20"/>
        </w:rPr>
        <w:t>至尊车用腰靠</w:t>
      </w:r>
      <w:r w:rsidRPr="004F7046">
        <w:rPr>
          <w:rFonts w:ascii="微软雅黑" w:eastAsia="微软雅黑" w:hAnsi="微软雅黑" w:hint="eastAsia"/>
          <w:kern w:val="0"/>
          <w:sz w:val="20"/>
        </w:rPr>
        <w:t>网上采购文件》</w:t>
      </w:r>
      <w:r w:rsidRPr="005917C1">
        <w:rPr>
          <w:rFonts w:ascii="微软雅黑" w:eastAsia="微软雅黑" w:hAnsi="微软雅黑" w:hint="eastAsia"/>
          <w:kern w:val="0"/>
          <w:sz w:val="20"/>
        </w:rPr>
        <w:t>，完全</w:t>
      </w:r>
      <w:r>
        <w:rPr>
          <w:rFonts w:ascii="微软雅黑" w:eastAsia="微软雅黑" w:hAnsi="微软雅黑" w:hint="eastAsia"/>
          <w:kern w:val="0"/>
          <w:sz w:val="20"/>
        </w:rPr>
        <w:t>支持并响应</w:t>
      </w:r>
      <w:r w:rsidRPr="005917C1">
        <w:rPr>
          <w:rFonts w:ascii="微软雅黑" w:eastAsia="微软雅黑" w:hAnsi="微软雅黑" w:hint="eastAsia"/>
          <w:kern w:val="0"/>
          <w:sz w:val="20"/>
        </w:rPr>
        <w:t>，不存在误解或不明。</w:t>
      </w:r>
    </w:p>
    <w:p w:rsidR="009C303F" w:rsidRDefault="009C303F" w:rsidP="00C534D6">
      <w:pPr>
        <w:spacing w:line="420" w:lineRule="exact"/>
        <w:ind w:firstLineChars="200" w:firstLine="3168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/>
          <w:kern w:val="0"/>
          <w:sz w:val="20"/>
        </w:rPr>
        <w:t>3</w:t>
      </w:r>
      <w:r>
        <w:rPr>
          <w:rFonts w:ascii="微软雅黑" w:eastAsia="微软雅黑" w:hAnsi="微软雅黑" w:hint="eastAsia"/>
          <w:kern w:val="0"/>
          <w:sz w:val="20"/>
        </w:rPr>
        <w:t>、我方符合贵公司</w:t>
      </w:r>
      <w:r w:rsidRPr="004F7046">
        <w:rPr>
          <w:rFonts w:ascii="微软雅黑" w:eastAsia="微软雅黑" w:hAnsi="微软雅黑" w:hint="eastAsia"/>
          <w:kern w:val="0"/>
          <w:sz w:val="20"/>
        </w:rPr>
        <w:t>《</w:t>
      </w:r>
      <w:r w:rsidRPr="00DF2D91">
        <w:rPr>
          <w:rFonts w:ascii="微软雅黑" w:eastAsia="微软雅黑" w:hAnsi="微软雅黑" w:hint="eastAsia"/>
          <w:b/>
          <w:color w:val="0070C0"/>
          <w:kern w:val="0"/>
          <w:sz w:val="20"/>
        </w:rPr>
        <w:t>湖南中烟营销中心</w:t>
      </w:r>
      <w:r>
        <w:rPr>
          <w:rFonts w:ascii="微软雅黑" w:eastAsia="微软雅黑" w:hAnsi="微软雅黑"/>
          <w:b/>
          <w:color w:val="0070C0"/>
          <w:sz w:val="20"/>
        </w:rPr>
        <w:t>JOJO</w:t>
      </w:r>
      <w:r>
        <w:rPr>
          <w:rFonts w:ascii="微软雅黑" w:eastAsia="微软雅黑" w:hAnsi="微软雅黑" w:hint="eastAsia"/>
          <w:b/>
          <w:color w:val="0070C0"/>
          <w:sz w:val="20"/>
        </w:rPr>
        <w:t>至尊车用腰靠</w:t>
      </w:r>
      <w:r w:rsidRPr="004F7046">
        <w:rPr>
          <w:rFonts w:ascii="微软雅黑" w:eastAsia="微软雅黑" w:hAnsi="微软雅黑" w:hint="eastAsia"/>
          <w:kern w:val="0"/>
          <w:sz w:val="20"/>
        </w:rPr>
        <w:t>网上采购文件》</w:t>
      </w:r>
      <w:r>
        <w:rPr>
          <w:rFonts w:ascii="微软雅黑" w:eastAsia="微软雅黑" w:hAnsi="微软雅黑" w:hint="eastAsia"/>
          <w:kern w:val="0"/>
          <w:sz w:val="20"/>
        </w:rPr>
        <w:t>中</w:t>
      </w:r>
      <w:r>
        <w:rPr>
          <w:rFonts w:ascii="微软雅黑" w:eastAsia="微软雅黑" w:hAnsi="微软雅黑"/>
          <w:kern w:val="0"/>
          <w:sz w:val="20"/>
        </w:rPr>
        <w:t>2.1</w:t>
      </w:r>
      <w:r>
        <w:rPr>
          <w:rFonts w:ascii="微软雅黑" w:eastAsia="微软雅黑" w:hAnsi="微软雅黑" w:hint="eastAsia"/>
          <w:kern w:val="0"/>
          <w:sz w:val="20"/>
        </w:rPr>
        <w:t>条款所要求的供应商资质。在报价</w:t>
      </w:r>
      <w:r w:rsidRPr="005917C1">
        <w:rPr>
          <w:rFonts w:ascii="微软雅黑" w:eastAsia="微软雅黑" w:hAnsi="微软雅黑" w:hint="eastAsia"/>
          <w:kern w:val="0"/>
          <w:sz w:val="20"/>
        </w:rPr>
        <w:t>时</w:t>
      </w:r>
      <w:r>
        <w:rPr>
          <w:rFonts w:ascii="微软雅黑" w:eastAsia="微软雅黑" w:hAnsi="微软雅黑" w:hint="eastAsia"/>
          <w:kern w:val="0"/>
          <w:sz w:val="20"/>
        </w:rPr>
        <w:t>无不实报价，且无</w:t>
      </w:r>
      <w:r w:rsidRPr="005917C1">
        <w:rPr>
          <w:rFonts w:ascii="微软雅黑" w:eastAsia="微软雅黑" w:hAnsi="微软雅黑" w:hint="eastAsia"/>
          <w:kern w:val="0"/>
          <w:sz w:val="20"/>
        </w:rPr>
        <w:t>吊销营业执照、经营许可，责令停业整顿以及财产被接管或冻结等情形。近三年没有</w:t>
      </w:r>
      <w:r>
        <w:rPr>
          <w:rFonts w:ascii="微软雅黑" w:eastAsia="微软雅黑" w:hAnsi="微软雅黑" w:hint="eastAsia"/>
          <w:kern w:val="0"/>
          <w:sz w:val="20"/>
        </w:rPr>
        <w:t>组织或参与</w:t>
      </w:r>
      <w:r>
        <w:rPr>
          <w:rFonts w:ascii="微软雅黑" w:eastAsia="微软雅黑" w:hAnsi="微软雅黑" w:hint="eastAsia"/>
          <w:sz w:val="20"/>
        </w:rPr>
        <w:t>买卖资质、串标围标、转包分包、弄虚作假</w:t>
      </w:r>
      <w:r>
        <w:rPr>
          <w:rFonts w:ascii="微软雅黑" w:eastAsia="微软雅黑" w:hAnsi="微软雅黑" w:hint="eastAsia"/>
          <w:kern w:val="0"/>
          <w:sz w:val="20"/>
        </w:rPr>
        <w:t>等违法、违规行为；没有暂停或取消投标资格、骗取中标、行贿等不良记录；没有</w:t>
      </w:r>
      <w:r w:rsidRPr="005917C1">
        <w:rPr>
          <w:rFonts w:ascii="微软雅黑" w:eastAsia="微软雅黑" w:hAnsi="微软雅黑" w:hint="eastAsia"/>
          <w:kern w:val="0"/>
          <w:sz w:val="20"/>
        </w:rPr>
        <w:t>因重大质量问题或严重违约被查处或追究的情形。</w:t>
      </w:r>
      <w:r>
        <w:rPr>
          <w:rFonts w:ascii="微软雅黑" w:eastAsia="微软雅黑" w:hAnsi="微软雅黑" w:hint="eastAsia"/>
          <w:sz w:val="20"/>
        </w:rPr>
        <w:t>近一年内</w:t>
      </w:r>
      <w:r w:rsidRPr="002A35AC">
        <w:rPr>
          <w:rFonts w:ascii="微软雅黑" w:eastAsia="微软雅黑" w:hAnsi="微软雅黑" w:hint="eastAsia"/>
          <w:sz w:val="20"/>
        </w:rPr>
        <w:t>没有因产品质量问题被</w:t>
      </w:r>
      <w:r>
        <w:rPr>
          <w:rFonts w:ascii="微软雅黑" w:eastAsia="微软雅黑" w:hAnsi="微软雅黑" w:hint="eastAsia"/>
          <w:sz w:val="20"/>
        </w:rPr>
        <w:t>阿里巴巴</w:t>
      </w:r>
      <w:r>
        <w:rPr>
          <w:rFonts w:ascii="微软雅黑" w:eastAsia="微软雅黑" w:hAnsi="微软雅黑"/>
          <w:sz w:val="20"/>
        </w:rPr>
        <w:t>B2B</w:t>
      </w:r>
      <w:r>
        <w:rPr>
          <w:rFonts w:ascii="微软雅黑" w:eastAsia="微软雅黑" w:hAnsi="微软雅黑" w:hint="eastAsia"/>
          <w:sz w:val="20"/>
        </w:rPr>
        <w:t>交易平台</w:t>
      </w:r>
      <w:r w:rsidRPr="002A35AC">
        <w:rPr>
          <w:rFonts w:ascii="微软雅黑" w:eastAsia="微软雅黑" w:hAnsi="微软雅黑" w:hint="eastAsia"/>
          <w:sz w:val="20"/>
        </w:rPr>
        <w:t>通报，或按</w:t>
      </w:r>
      <w:r>
        <w:rPr>
          <w:rFonts w:ascii="微软雅黑" w:eastAsia="微软雅黑" w:hAnsi="微软雅黑" w:hint="eastAsia"/>
          <w:sz w:val="20"/>
        </w:rPr>
        <w:t>贵公司</w:t>
      </w:r>
      <w:r w:rsidRPr="002A35AC">
        <w:rPr>
          <w:rFonts w:ascii="微软雅黑" w:eastAsia="微软雅黑" w:hAnsi="微软雅黑" w:hint="eastAsia"/>
          <w:sz w:val="20"/>
        </w:rPr>
        <w:t>供应商及相关管理要求处在停供整改期内。</w:t>
      </w:r>
    </w:p>
    <w:p w:rsidR="009C303F" w:rsidRDefault="009C303F" w:rsidP="00C534D6">
      <w:pPr>
        <w:spacing w:line="420" w:lineRule="exact"/>
        <w:ind w:firstLineChars="200" w:firstLine="3168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/>
          <w:kern w:val="0"/>
          <w:sz w:val="20"/>
        </w:rPr>
        <w:t>4</w:t>
      </w:r>
      <w:r>
        <w:rPr>
          <w:rFonts w:ascii="微软雅黑" w:eastAsia="微软雅黑" w:hAnsi="微软雅黑" w:hint="eastAsia"/>
          <w:kern w:val="0"/>
          <w:sz w:val="20"/>
        </w:rPr>
        <w:t>、如我方中选，我方将在贵公司</w:t>
      </w:r>
      <w:r w:rsidRPr="00F83AAF">
        <w:rPr>
          <w:rFonts w:ascii="微软雅黑" w:eastAsia="微软雅黑" w:hAnsi="微软雅黑" w:hint="eastAsia"/>
          <w:b/>
          <w:color w:val="FF0000"/>
          <w:kern w:val="0"/>
          <w:sz w:val="20"/>
        </w:rPr>
        <w:t>《中选通知</w:t>
      </w:r>
      <w:r>
        <w:rPr>
          <w:rFonts w:ascii="微软雅黑" w:eastAsia="微软雅黑" w:hAnsi="微软雅黑" w:hint="eastAsia"/>
          <w:b/>
          <w:color w:val="FF0000"/>
          <w:kern w:val="0"/>
          <w:sz w:val="20"/>
        </w:rPr>
        <w:t>书</w:t>
      </w:r>
      <w:r w:rsidRPr="00F83AAF">
        <w:rPr>
          <w:rFonts w:ascii="微软雅黑" w:eastAsia="微软雅黑" w:hAnsi="微软雅黑" w:hint="eastAsia"/>
          <w:b/>
          <w:color w:val="FF0000"/>
          <w:kern w:val="0"/>
          <w:sz w:val="20"/>
        </w:rPr>
        <w:t>》</w:t>
      </w:r>
      <w:r w:rsidRPr="00334A85">
        <w:rPr>
          <w:rFonts w:ascii="微软雅黑" w:eastAsia="微软雅黑" w:hAnsi="微软雅黑" w:hint="eastAsia"/>
          <w:kern w:val="0"/>
          <w:sz w:val="20"/>
        </w:rPr>
        <w:t>下达时</w:t>
      </w:r>
      <w:r>
        <w:rPr>
          <w:rFonts w:ascii="微软雅黑" w:eastAsia="微软雅黑" w:hAnsi="微软雅黑" w:hint="eastAsia"/>
          <w:kern w:val="0"/>
          <w:sz w:val="20"/>
        </w:rPr>
        <w:t>立即组织货源和发货，并承诺在</w:t>
      </w:r>
      <w:r w:rsidRPr="00F52EB7">
        <w:rPr>
          <w:rFonts w:ascii="微软雅黑" w:eastAsia="微软雅黑" w:hAnsi="微软雅黑" w:hint="eastAsia"/>
          <w:b/>
          <w:color w:val="FF0000"/>
          <w:kern w:val="0"/>
          <w:sz w:val="20"/>
        </w:rPr>
        <w:t>本《报价单》中的交货时间内</w:t>
      </w:r>
      <w:r>
        <w:rPr>
          <w:rFonts w:ascii="微软雅黑" w:eastAsia="微软雅黑" w:hAnsi="微软雅黑" w:hint="eastAsia"/>
          <w:sz w:val="20"/>
        </w:rPr>
        <w:t>将</w:t>
      </w:r>
      <w:r w:rsidRPr="00EB3996">
        <w:rPr>
          <w:rFonts w:ascii="微软雅黑" w:eastAsia="微软雅黑" w:hAnsi="微软雅黑" w:hint="eastAsia"/>
          <w:sz w:val="20"/>
        </w:rPr>
        <w:t>货物</w:t>
      </w:r>
      <w:r w:rsidRPr="00E972F4">
        <w:rPr>
          <w:rFonts w:ascii="微软雅黑" w:eastAsia="微软雅黑" w:hAnsi="微软雅黑" w:hint="eastAsia"/>
          <w:sz w:val="20"/>
        </w:rPr>
        <w:t>安全完好地</w:t>
      </w:r>
      <w:r w:rsidRPr="00EB3996">
        <w:rPr>
          <w:rFonts w:ascii="微软雅黑" w:eastAsia="微软雅黑" w:hAnsi="微软雅黑" w:hint="eastAsia"/>
          <w:sz w:val="20"/>
        </w:rPr>
        <w:t>送达</w:t>
      </w:r>
      <w:r>
        <w:rPr>
          <w:rFonts w:ascii="微软雅黑" w:eastAsia="微软雅黑" w:hAnsi="微软雅黑" w:hint="eastAsia"/>
          <w:sz w:val="20"/>
        </w:rPr>
        <w:t>贵</w:t>
      </w:r>
      <w:r w:rsidRPr="00EB3996">
        <w:rPr>
          <w:rFonts w:ascii="微软雅黑" w:eastAsia="微软雅黑" w:hAnsi="微软雅黑" w:hint="eastAsia"/>
          <w:sz w:val="20"/>
        </w:rPr>
        <w:t>公司指定地点签收</w:t>
      </w:r>
      <w:r>
        <w:rPr>
          <w:rFonts w:ascii="微软雅黑" w:eastAsia="微软雅黑" w:hAnsi="微软雅黑" w:hint="eastAsia"/>
          <w:sz w:val="20"/>
        </w:rPr>
        <w:t>，并</w:t>
      </w:r>
      <w:r>
        <w:rPr>
          <w:rFonts w:ascii="微软雅黑" w:eastAsia="微软雅黑" w:hAnsi="微软雅黑" w:hint="eastAsia"/>
          <w:kern w:val="0"/>
          <w:sz w:val="20"/>
        </w:rPr>
        <w:t>完全履行所有售后服务方案（见下）。</w:t>
      </w:r>
    </w:p>
    <w:p w:rsidR="009C303F" w:rsidRDefault="009C303F" w:rsidP="00C534D6">
      <w:pPr>
        <w:spacing w:line="420" w:lineRule="exact"/>
        <w:ind w:firstLineChars="200" w:firstLine="3168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/>
          <w:kern w:val="0"/>
          <w:sz w:val="20"/>
        </w:rPr>
        <w:t>5</w:t>
      </w:r>
      <w:r>
        <w:rPr>
          <w:rFonts w:ascii="微软雅黑" w:eastAsia="微软雅黑" w:hAnsi="微软雅黑" w:hint="eastAsia"/>
          <w:kern w:val="0"/>
          <w:sz w:val="20"/>
        </w:rPr>
        <w:t>、如我方与贵公司签订</w:t>
      </w:r>
      <w:r w:rsidRPr="00FE1C6E">
        <w:rPr>
          <w:rFonts w:ascii="微软雅黑" w:eastAsia="微软雅黑" w:hAnsi="微软雅黑" w:hint="eastAsia"/>
          <w:b/>
          <w:kern w:val="0"/>
          <w:sz w:val="20"/>
        </w:rPr>
        <w:t>单价合同</w:t>
      </w:r>
      <w:r>
        <w:rPr>
          <w:rFonts w:ascii="微软雅黑" w:eastAsia="微软雅黑" w:hAnsi="微软雅黑" w:hint="eastAsia"/>
          <w:kern w:val="0"/>
          <w:sz w:val="20"/>
        </w:rPr>
        <w:t>，我方将</w:t>
      </w:r>
      <w:r w:rsidRPr="00B94352">
        <w:rPr>
          <w:rFonts w:ascii="微软雅黑" w:eastAsia="微软雅黑" w:hAnsi="微软雅黑" w:hint="eastAsia"/>
          <w:b/>
          <w:color w:val="FF0000"/>
          <w:kern w:val="0"/>
          <w:sz w:val="20"/>
        </w:rPr>
        <w:t>在网购平台上按合同单价完成报价后</w:t>
      </w:r>
      <w:r>
        <w:rPr>
          <w:rFonts w:ascii="微软雅黑" w:eastAsia="微软雅黑" w:hAnsi="微软雅黑" w:hint="eastAsia"/>
          <w:kern w:val="0"/>
          <w:sz w:val="20"/>
        </w:rPr>
        <w:t>立即组织货源和采用批次配送或单品配送发货且承诺按</w:t>
      </w:r>
      <w:r w:rsidRPr="007C265E">
        <w:rPr>
          <w:rFonts w:ascii="微软雅黑" w:eastAsia="微软雅黑" w:hAnsi="微软雅黑" w:hint="eastAsia"/>
          <w:b/>
          <w:kern w:val="0"/>
          <w:sz w:val="20"/>
        </w:rPr>
        <w:t>单价合同</w:t>
      </w:r>
      <w:r>
        <w:rPr>
          <w:rFonts w:ascii="微软雅黑" w:eastAsia="微软雅黑" w:hAnsi="微软雅黑" w:hint="eastAsia"/>
          <w:kern w:val="0"/>
          <w:sz w:val="20"/>
        </w:rPr>
        <w:t>要求履行相关权利和义务。如我方与贵公司签订</w:t>
      </w:r>
      <w:r w:rsidRPr="00FE1C6E">
        <w:rPr>
          <w:rFonts w:ascii="微软雅黑" w:eastAsia="微软雅黑" w:hAnsi="微软雅黑" w:hint="eastAsia"/>
          <w:b/>
          <w:kern w:val="0"/>
          <w:sz w:val="20"/>
        </w:rPr>
        <w:t>最高限价合同</w:t>
      </w:r>
      <w:r>
        <w:rPr>
          <w:rFonts w:ascii="微软雅黑" w:eastAsia="微软雅黑" w:hAnsi="微软雅黑" w:hint="eastAsia"/>
          <w:kern w:val="0"/>
          <w:sz w:val="20"/>
        </w:rPr>
        <w:t>，我方将</w:t>
      </w:r>
      <w:r w:rsidRPr="00F17F74">
        <w:rPr>
          <w:rFonts w:ascii="微软雅黑" w:eastAsia="微软雅黑" w:hAnsi="微软雅黑" w:hint="eastAsia"/>
          <w:kern w:val="0"/>
          <w:sz w:val="20"/>
        </w:rPr>
        <w:t>在网购平台上</w:t>
      </w:r>
      <w:r w:rsidRPr="00B94352">
        <w:rPr>
          <w:rFonts w:ascii="微软雅黑" w:eastAsia="微软雅黑" w:hAnsi="微软雅黑" w:hint="eastAsia"/>
          <w:b/>
          <w:color w:val="FF0000"/>
          <w:kern w:val="0"/>
          <w:sz w:val="20"/>
        </w:rPr>
        <w:t>按</w:t>
      </w:r>
      <w:r>
        <w:rPr>
          <w:rFonts w:ascii="微软雅黑" w:eastAsia="微软雅黑" w:hAnsi="微软雅黑" w:hint="eastAsia"/>
          <w:b/>
          <w:color w:val="FF0000"/>
          <w:kern w:val="0"/>
          <w:sz w:val="20"/>
        </w:rPr>
        <w:t>该货物</w:t>
      </w:r>
      <w:r w:rsidRPr="001D6BEC">
        <w:rPr>
          <w:rFonts w:ascii="微软雅黑" w:eastAsia="微软雅黑" w:hAnsi="微软雅黑" w:hint="eastAsia"/>
          <w:b/>
          <w:color w:val="FF0000"/>
          <w:kern w:val="0"/>
          <w:sz w:val="20"/>
        </w:rPr>
        <w:t>网购文件第</w:t>
      </w:r>
      <w:r w:rsidRPr="001D6BEC">
        <w:rPr>
          <w:rFonts w:ascii="微软雅黑" w:eastAsia="微软雅黑" w:hAnsi="微软雅黑"/>
          <w:b/>
          <w:color w:val="FF0000"/>
          <w:kern w:val="0"/>
          <w:sz w:val="20"/>
        </w:rPr>
        <w:t>3</w:t>
      </w:r>
      <w:r w:rsidRPr="001D6BEC">
        <w:rPr>
          <w:rFonts w:ascii="微软雅黑" w:eastAsia="微软雅黑" w:hAnsi="微软雅黑" w:hint="eastAsia"/>
          <w:b/>
          <w:color w:val="FF0000"/>
          <w:kern w:val="0"/>
          <w:sz w:val="20"/>
        </w:rPr>
        <w:t>条款</w:t>
      </w:r>
      <w:r>
        <w:rPr>
          <w:rFonts w:ascii="微软雅黑" w:eastAsia="微软雅黑" w:hAnsi="微软雅黑" w:hint="eastAsia"/>
          <w:b/>
          <w:color w:val="FF0000"/>
          <w:kern w:val="0"/>
          <w:sz w:val="20"/>
        </w:rPr>
        <w:t>和不高于该货物最高限价</w:t>
      </w:r>
      <w:r w:rsidRPr="001D6BEC">
        <w:rPr>
          <w:rFonts w:ascii="微软雅黑" w:eastAsia="微软雅黑" w:hAnsi="微软雅黑" w:hint="eastAsia"/>
          <w:b/>
          <w:color w:val="FF0000"/>
          <w:kern w:val="0"/>
          <w:sz w:val="20"/>
        </w:rPr>
        <w:t>的要求</w:t>
      </w:r>
      <w:r w:rsidRPr="00F17F74">
        <w:rPr>
          <w:rFonts w:ascii="微软雅黑" w:eastAsia="微软雅黑" w:hAnsi="微软雅黑" w:hint="eastAsia"/>
          <w:kern w:val="0"/>
          <w:sz w:val="20"/>
        </w:rPr>
        <w:t>完成报价</w:t>
      </w:r>
      <w:r>
        <w:rPr>
          <w:rFonts w:ascii="微软雅黑" w:eastAsia="微软雅黑" w:hAnsi="微软雅黑" w:hint="eastAsia"/>
          <w:kern w:val="0"/>
          <w:sz w:val="20"/>
        </w:rPr>
        <w:t>，</w:t>
      </w:r>
      <w:r w:rsidRPr="00F17F74">
        <w:rPr>
          <w:rFonts w:ascii="微软雅黑" w:eastAsia="微软雅黑" w:hAnsi="微软雅黑" w:hint="eastAsia"/>
          <w:kern w:val="0"/>
          <w:sz w:val="20"/>
        </w:rPr>
        <w:t>如我方中选，</w:t>
      </w:r>
      <w:r>
        <w:rPr>
          <w:rFonts w:ascii="微软雅黑" w:eastAsia="微软雅黑" w:hAnsi="微软雅黑" w:hint="eastAsia"/>
          <w:kern w:val="0"/>
          <w:sz w:val="20"/>
        </w:rPr>
        <w:t>我方将在贵公司</w:t>
      </w:r>
      <w:r w:rsidRPr="00F83AAF">
        <w:rPr>
          <w:rFonts w:ascii="微软雅黑" w:eastAsia="微软雅黑" w:hAnsi="微软雅黑" w:hint="eastAsia"/>
          <w:b/>
          <w:color w:val="FF0000"/>
          <w:kern w:val="0"/>
          <w:sz w:val="20"/>
        </w:rPr>
        <w:t>《中选通知</w:t>
      </w:r>
      <w:r>
        <w:rPr>
          <w:rFonts w:ascii="微软雅黑" w:eastAsia="微软雅黑" w:hAnsi="微软雅黑" w:hint="eastAsia"/>
          <w:b/>
          <w:color w:val="FF0000"/>
          <w:kern w:val="0"/>
          <w:sz w:val="20"/>
        </w:rPr>
        <w:t>书</w:t>
      </w:r>
      <w:r w:rsidRPr="00F83AAF">
        <w:rPr>
          <w:rFonts w:ascii="微软雅黑" w:eastAsia="微软雅黑" w:hAnsi="微软雅黑" w:hint="eastAsia"/>
          <w:b/>
          <w:color w:val="FF0000"/>
          <w:kern w:val="0"/>
          <w:sz w:val="20"/>
        </w:rPr>
        <w:t>》</w:t>
      </w:r>
      <w:r w:rsidRPr="000A3BD6">
        <w:rPr>
          <w:rFonts w:ascii="微软雅黑" w:eastAsia="微软雅黑" w:hAnsi="微软雅黑" w:hint="eastAsia"/>
          <w:b/>
          <w:color w:val="FF0000"/>
          <w:kern w:val="0"/>
          <w:sz w:val="20"/>
        </w:rPr>
        <w:t>下达时</w:t>
      </w:r>
      <w:r>
        <w:rPr>
          <w:rFonts w:ascii="微软雅黑" w:eastAsia="微软雅黑" w:hAnsi="微软雅黑" w:hint="eastAsia"/>
          <w:kern w:val="0"/>
          <w:sz w:val="20"/>
        </w:rPr>
        <w:t>立即组织货源和采用批次配送或单品配送发货且承诺按</w:t>
      </w:r>
      <w:r w:rsidRPr="007C265E">
        <w:rPr>
          <w:rFonts w:ascii="微软雅黑" w:eastAsia="微软雅黑" w:hAnsi="微软雅黑" w:hint="eastAsia"/>
          <w:b/>
          <w:kern w:val="0"/>
          <w:sz w:val="20"/>
        </w:rPr>
        <w:t>最高限价合同</w:t>
      </w:r>
      <w:r>
        <w:rPr>
          <w:rFonts w:ascii="微软雅黑" w:eastAsia="微软雅黑" w:hAnsi="微软雅黑" w:hint="eastAsia"/>
          <w:kern w:val="0"/>
          <w:sz w:val="20"/>
        </w:rPr>
        <w:t>要求履行相关权利和义务。</w:t>
      </w:r>
    </w:p>
    <w:p w:rsidR="009C303F" w:rsidRDefault="009C303F" w:rsidP="00C534D6">
      <w:pPr>
        <w:spacing w:line="420" w:lineRule="exact"/>
        <w:ind w:firstLineChars="200" w:firstLine="3168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/>
          <w:kern w:val="0"/>
          <w:sz w:val="20"/>
        </w:rPr>
        <w:t>6</w:t>
      </w:r>
      <w:r>
        <w:rPr>
          <w:rFonts w:ascii="微软雅黑" w:eastAsia="微软雅黑" w:hAnsi="微软雅黑" w:hint="eastAsia"/>
          <w:kern w:val="0"/>
          <w:sz w:val="20"/>
        </w:rPr>
        <w:t>、我方已对贵公司本次所需货物及要求逐一核实，承诺报价准确并在交货时间内交货。</w:t>
      </w:r>
    </w:p>
    <w:tbl>
      <w:tblPr>
        <w:tblW w:w="10054" w:type="dxa"/>
        <w:tblInd w:w="-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8"/>
        <w:gridCol w:w="689"/>
        <w:gridCol w:w="980"/>
        <w:gridCol w:w="1204"/>
        <w:gridCol w:w="525"/>
        <w:gridCol w:w="735"/>
        <w:gridCol w:w="1050"/>
        <w:gridCol w:w="1050"/>
        <w:gridCol w:w="1050"/>
        <w:gridCol w:w="1050"/>
        <w:gridCol w:w="1273"/>
      </w:tblGrid>
      <w:tr w:rsidR="009C303F" w:rsidRPr="0005326B" w:rsidTr="005F4B7A">
        <w:tc>
          <w:tcPr>
            <w:tcW w:w="448" w:type="dxa"/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689" w:type="dxa"/>
            <w:vAlign w:val="center"/>
          </w:tcPr>
          <w:p w:rsidR="009C303F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货物</w:t>
            </w:r>
          </w:p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980" w:type="dxa"/>
            <w:vAlign w:val="center"/>
          </w:tcPr>
          <w:p w:rsidR="009C303F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品牌</w:t>
            </w:r>
          </w:p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规格型号</w:t>
            </w:r>
          </w:p>
        </w:tc>
        <w:tc>
          <w:tcPr>
            <w:tcW w:w="1204" w:type="dxa"/>
            <w:tcBorders>
              <w:right w:val="single" w:sz="4" w:space="0" w:color="auto"/>
            </w:tcBorders>
            <w:vAlign w:val="center"/>
          </w:tcPr>
          <w:p w:rsidR="009C303F" w:rsidRPr="0005326B" w:rsidRDefault="009C303F" w:rsidP="004C6AC3">
            <w:pPr>
              <w:spacing w:line="240" w:lineRule="atLeast"/>
              <w:jc w:val="center"/>
              <w:rPr>
                <w:rFonts w:ascii="宋体" w:cs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Ansi="宋体" w:cs="宋体" w:hint="eastAsia"/>
                <w:b/>
                <w:bCs/>
                <w:sz w:val="18"/>
                <w:szCs w:val="18"/>
              </w:rPr>
              <w:t>技术要求与参数</w:t>
            </w:r>
          </w:p>
        </w:tc>
        <w:tc>
          <w:tcPr>
            <w:tcW w:w="525" w:type="dxa"/>
            <w:tcBorders>
              <w:left w:val="single" w:sz="4" w:space="0" w:color="auto"/>
            </w:tcBorders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735" w:type="dxa"/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2100" w:type="dxa"/>
            <w:gridSpan w:val="2"/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含税单价（</w:t>
            </w:r>
            <w:r w:rsidRPr="0005326B">
              <w:rPr>
                <w:rFonts w:ascii="微软雅黑" w:eastAsia="微软雅黑" w:hAnsi="微软雅黑" w:hint="eastAsia"/>
                <w:b/>
                <w:kern w:val="0"/>
                <w:sz w:val="18"/>
              </w:rPr>
              <w:t>元、小写</w:t>
            </w: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）</w:t>
            </w:r>
          </w:p>
        </w:tc>
        <w:tc>
          <w:tcPr>
            <w:tcW w:w="2100" w:type="dxa"/>
            <w:gridSpan w:val="2"/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含税总价（</w:t>
            </w:r>
            <w:r w:rsidRPr="0005326B">
              <w:rPr>
                <w:rFonts w:ascii="微软雅黑" w:eastAsia="微软雅黑" w:hAnsi="微软雅黑" w:hint="eastAsia"/>
                <w:b/>
                <w:kern w:val="0"/>
                <w:sz w:val="18"/>
              </w:rPr>
              <w:t>元、小写</w:t>
            </w: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）</w:t>
            </w:r>
          </w:p>
        </w:tc>
        <w:tc>
          <w:tcPr>
            <w:tcW w:w="1273" w:type="dxa"/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05326B">
              <w:rPr>
                <w:rFonts w:ascii="宋体" w:hint="eastAsia"/>
                <w:b/>
                <w:bCs/>
                <w:sz w:val="18"/>
                <w:szCs w:val="18"/>
              </w:rPr>
              <w:t>交货时间（天）</w:t>
            </w:r>
          </w:p>
        </w:tc>
      </w:tr>
      <w:tr w:rsidR="009C303F" w:rsidRPr="0005326B" w:rsidTr="003A7FA3">
        <w:trPr>
          <w:trHeight w:val="1028"/>
        </w:trPr>
        <w:tc>
          <w:tcPr>
            <w:tcW w:w="448" w:type="dxa"/>
            <w:vMerge w:val="restart"/>
            <w:vAlign w:val="center"/>
          </w:tcPr>
          <w:p w:rsidR="009C303F" w:rsidRPr="0005326B" w:rsidRDefault="009C303F" w:rsidP="00614D77">
            <w:pPr>
              <w:spacing w:line="24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  <w:r w:rsidRPr="0005326B">
              <w:rPr>
                <w:rFonts w:ascii="微软雅黑" w:eastAsia="微软雅黑" w:hAnsi="微软雅黑"/>
                <w:kern w:val="0"/>
                <w:sz w:val="18"/>
              </w:rPr>
              <w:t>1</w:t>
            </w:r>
          </w:p>
        </w:tc>
        <w:tc>
          <w:tcPr>
            <w:tcW w:w="689" w:type="dxa"/>
            <w:vMerge w:val="restart"/>
          </w:tcPr>
          <w:p w:rsidR="009C303F" w:rsidRPr="00AA0AFF" w:rsidRDefault="009C303F" w:rsidP="00E77E58">
            <w:pPr>
              <w:rPr>
                <w:rFonts w:ascii="宋体"/>
                <w:sz w:val="18"/>
                <w:szCs w:val="18"/>
              </w:rPr>
            </w:pPr>
            <w:r>
              <w:rPr>
                <w:rFonts w:ascii="宋体" w:cs="宋体"/>
                <w:bCs/>
                <w:sz w:val="18"/>
                <w:szCs w:val="18"/>
              </w:rPr>
              <w:t>JOJO</w:t>
            </w:r>
            <w:r>
              <w:rPr>
                <w:rFonts w:ascii="宋体" w:cs="宋体" w:hint="eastAsia"/>
                <w:bCs/>
                <w:sz w:val="18"/>
                <w:szCs w:val="18"/>
              </w:rPr>
              <w:t>至尊车用腰靠</w:t>
            </w:r>
          </w:p>
        </w:tc>
        <w:tc>
          <w:tcPr>
            <w:tcW w:w="980" w:type="dxa"/>
            <w:vMerge w:val="restart"/>
          </w:tcPr>
          <w:p w:rsidR="009C303F" w:rsidRPr="00BE56CA" w:rsidRDefault="009C303F" w:rsidP="00E77E58">
            <w:pPr>
              <w:rPr>
                <w:rFonts w:ascii="宋体"/>
                <w:sz w:val="18"/>
                <w:szCs w:val="18"/>
              </w:rPr>
            </w:pPr>
            <w:r>
              <w:rPr>
                <w:rFonts w:ascii="宋体" w:cs="宋体" w:hint="eastAsia"/>
                <w:bCs/>
                <w:sz w:val="18"/>
                <w:szCs w:val="18"/>
              </w:rPr>
              <w:t>定制</w:t>
            </w:r>
          </w:p>
          <w:p w:rsidR="009C303F" w:rsidRPr="00BE56CA" w:rsidRDefault="009C303F" w:rsidP="00E77E58">
            <w:pPr>
              <w:rPr>
                <w:rFonts w:ascii="宋体"/>
                <w:sz w:val="18"/>
                <w:szCs w:val="18"/>
              </w:rPr>
            </w:pPr>
          </w:p>
        </w:tc>
        <w:tc>
          <w:tcPr>
            <w:tcW w:w="1204" w:type="dxa"/>
            <w:vMerge w:val="restart"/>
            <w:tcBorders>
              <w:right w:val="single" w:sz="4" w:space="0" w:color="auto"/>
            </w:tcBorders>
          </w:tcPr>
          <w:p w:rsidR="009C303F" w:rsidRPr="0096206D" w:rsidRDefault="009C303F" w:rsidP="00180C52">
            <w:pPr>
              <w:tabs>
                <w:tab w:val="left" w:pos="615"/>
              </w:tabs>
              <w:rPr>
                <w:rFonts w:ascii="宋体" w:cs="宋体"/>
                <w:bCs/>
                <w:sz w:val="18"/>
                <w:szCs w:val="18"/>
              </w:rPr>
            </w:pPr>
            <w:r>
              <w:rPr>
                <w:rFonts w:ascii="宋体" w:cs="宋体" w:hint="eastAsia"/>
                <w:bCs/>
                <w:sz w:val="18"/>
                <w:szCs w:val="18"/>
              </w:rPr>
              <w:t>与网购文件一致</w:t>
            </w:r>
          </w:p>
        </w:tc>
        <w:tc>
          <w:tcPr>
            <w:tcW w:w="525" w:type="dxa"/>
            <w:vMerge w:val="restart"/>
            <w:tcBorders>
              <w:left w:val="single" w:sz="4" w:space="0" w:color="auto"/>
            </w:tcBorders>
          </w:tcPr>
          <w:p w:rsidR="009C303F" w:rsidRPr="00294F84" w:rsidRDefault="009C303F" w:rsidP="00E77E58">
            <w:pPr>
              <w:rPr>
                <w:rFonts w:ascii="宋体"/>
                <w:sz w:val="18"/>
                <w:szCs w:val="18"/>
              </w:rPr>
            </w:pPr>
            <w:r>
              <w:rPr>
                <w:rFonts w:ascii="宋体" w:hint="eastAsia"/>
                <w:sz w:val="18"/>
                <w:szCs w:val="18"/>
              </w:rPr>
              <w:t>个</w:t>
            </w:r>
          </w:p>
        </w:tc>
        <w:tc>
          <w:tcPr>
            <w:tcW w:w="735" w:type="dxa"/>
            <w:vMerge w:val="restart"/>
          </w:tcPr>
          <w:p w:rsidR="009C303F" w:rsidRPr="00294F84" w:rsidRDefault="009C303F" w:rsidP="00E77E58">
            <w:pPr>
              <w:jc w:val="right"/>
              <w:rPr>
                <w:rFonts w:ascii="宋体"/>
                <w:sz w:val="18"/>
                <w:szCs w:val="18"/>
              </w:rPr>
            </w:pPr>
            <w:r>
              <w:rPr>
                <w:rFonts w:ascii="宋体"/>
                <w:sz w:val="18"/>
                <w:szCs w:val="18"/>
              </w:rPr>
              <w:t>15995</w:t>
            </w: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:rsidR="009C303F" w:rsidRPr="005F4B7A" w:rsidRDefault="009C303F" w:rsidP="005F4B7A">
            <w:pPr>
              <w:spacing w:line="240" w:lineRule="atLeast"/>
              <w:jc w:val="center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 w:rsidRPr="005F4B7A">
              <w:rPr>
                <w:rFonts w:ascii="微软雅黑" w:eastAsia="微软雅黑" w:hAnsi="微软雅黑" w:hint="eastAsia"/>
                <w:b/>
                <w:kern w:val="0"/>
                <w:sz w:val="18"/>
              </w:rPr>
              <w:t>批次配送含税单价</w:t>
            </w:r>
            <w:r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：</w:t>
            </w:r>
          </w:p>
        </w:tc>
        <w:tc>
          <w:tcPr>
            <w:tcW w:w="1050" w:type="dxa"/>
            <w:tcBorders>
              <w:left w:val="single" w:sz="4" w:space="0" w:color="auto"/>
            </w:tcBorders>
            <w:vAlign w:val="center"/>
          </w:tcPr>
          <w:p w:rsidR="009C303F" w:rsidRPr="005F4B7A" w:rsidRDefault="009C303F" w:rsidP="00D56EB0">
            <w:pPr>
              <w:spacing w:line="240" w:lineRule="atLeast"/>
              <w:rPr>
                <w:rFonts w:ascii="微软雅黑" w:eastAsia="微软雅黑" w:hAnsi="微软雅黑"/>
                <w:b/>
                <w:kern w:val="0"/>
                <w:sz w:val="18"/>
              </w:rPr>
            </w:pP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:rsidR="009C303F" w:rsidRPr="005F4B7A" w:rsidRDefault="009C303F" w:rsidP="00D30EF4">
            <w:pPr>
              <w:spacing w:line="240" w:lineRule="atLeast"/>
              <w:jc w:val="center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 w:rsidRPr="005F4B7A">
              <w:rPr>
                <w:rFonts w:ascii="微软雅黑" w:eastAsia="微软雅黑" w:hAnsi="微软雅黑" w:hint="eastAsia"/>
                <w:b/>
                <w:kern w:val="0"/>
                <w:sz w:val="18"/>
              </w:rPr>
              <w:t>批次配送含税总价</w:t>
            </w:r>
            <w:r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：</w:t>
            </w:r>
          </w:p>
        </w:tc>
        <w:tc>
          <w:tcPr>
            <w:tcW w:w="1050" w:type="dxa"/>
            <w:tcBorders>
              <w:left w:val="single" w:sz="4" w:space="0" w:color="auto"/>
            </w:tcBorders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</w:p>
        </w:tc>
        <w:tc>
          <w:tcPr>
            <w:tcW w:w="1273" w:type="dxa"/>
            <w:vAlign w:val="center"/>
          </w:tcPr>
          <w:p w:rsidR="009C303F" w:rsidRDefault="009C303F" w:rsidP="003B0D05">
            <w:pPr>
              <w:spacing w:line="240" w:lineRule="atLeast"/>
              <w:rPr>
                <w:rFonts w:ascii="微软雅黑" w:eastAsia="微软雅黑" w:hAnsi="微软雅黑"/>
                <w:kern w:val="0"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见</w:t>
            </w: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>1.1</w:t>
            </w: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条款中</w:t>
            </w: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>5.1</w:t>
            </w: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条款：</w:t>
            </w: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 xml:space="preserve"> </w:t>
            </w:r>
          </w:p>
          <w:p w:rsidR="009C303F" w:rsidRPr="0005326B" w:rsidRDefault="009C303F" w:rsidP="003B0D05">
            <w:pPr>
              <w:spacing w:line="24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 xml:space="preserve">           </w:t>
            </w: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天</w:t>
            </w:r>
          </w:p>
        </w:tc>
      </w:tr>
      <w:tr w:rsidR="009C303F" w:rsidRPr="0005326B" w:rsidTr="003A7FA3">
        <w:trPr>
          <w:trHeight w:val="1016"/>
        </w:trPr>
        <w:tc>
          <w:tcPr>
            <w:tcW w:w="448" w:type="dxa"/>
            <w:vMerge/>
            <w:vAlign w:val="center"/>
          </w:tcPr>
          <w:p w:rsidR="009C303F" w:rsidRPr="0005326B" w:rsidRDefault="009C303F" w:rsidP="00614D77">
            <w:pPr>
              <w:spacing w:line="24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</w:p>
        </w:tc>
        <w:tc>
          <w:tcPr>
            <w:tcW w:w="689" w:type="dxa"/>
            <w:vMerge/>
          </w:tcPr>
          <w:p w:rsidR="009C303F" w:rsidRPr="007A5A4A" w:rsidRDefault="009C303F" w:rsidP="00E77E58">
            <w:pPr>
              <w:rPr>
                <w:rFonts w:ascii="宋体" w:cs="宋体"/>
                <w:bCs/>
                <w:sz w:val="18"/>
                <w:szCs w:val="18"/>
              </w:rPr>
            </w:pPr>
          </w:p>
        </w:tc>
        <w:tc>
          <w:tcPr>
            <w:tcW w:w="980" w:type="dxa"/>
            <w:vMerge/>
          </w:tcPr>
          <w:p w:rsidR="009C303F" w:rsidRDefault="009C303F" w:rsidP="00E77E58">
            <w:pPr>
              <w:rPr>
                <w:rFonts w:ascii="宋体" w:cs="宋体"/>
                <w:bCs/>
                <w:sz w:val="18"/>
                <w:szCs w:val="18"/>
              </w:rPr>
            </w:pPr>
          </w:p>
        </w:tc>
        <w:tc>
          <w:tcPr>
            <w:tcW w:w="1204" w:type="dxa"/>
            <w:vMerge/>
            <w:tcBorders>
              <w:right w:val="single" w:sz="4" w:space="0" w:color="auto"/>
            </w:tcBorders>
          </w:tcPr>
          <w:p w:rsidR="009C303F" w:rsidRDefault="009C303F" w:rsidP="00180C52">
            <w:pPr>
              <w:tabs>
                <w:tab w:val="left" w:pos="615"/>
              </w:tabs>
              <w:rPr>
                <w:rFonts w:ascii="宋体" w:cs="宋体"/>
                <w:bCs/>
                <w:sz w:val="18"/>
                <w:szCs w:val="18"/>
              </w:rPr>
            </w:pPr>
          </w:p>
        </w:tc>
        <w:tc>
          <w:tcPr>
            <w:tcW w:w="525" w:type="dxa"/>
            <w:vMerge/>
            <w:tcBorders>
              <w:left w:val="single" w:sz="4" w:space="0" w:color="auto"/>
            </w:tcBorders>
          </w:tcPr>
          <w:p w:rsidR="009C303F" w:rsidRDefault="009C303F" w:rsidP="00E77E58">
            <w:pPr>
              <w:rPr>
                <w:rFonts w:ascii="宋体"/>
                <w:sz w:val="18"/>
                <w:szCs w:val="18"/>
              </w:rPr>
            </w:pPr>
          </w:p>
        </w:tc>
        <w:tc>
          <w:tcPr>
            <w:tcW w:w="735" w:type="dxa"/>
            <w:vMerge/>
          </w:tcPr>
          <w:p w:rsidR="009C303F" w:rsidRDefault="009C303F" w:rsidP="00E77E58">
            <w:pPr>
              <w:jc w:val="right"/>
              <w:rPr>
                <w:rFonts w:ascii="宋体"/>
                <w:sz w:val="18"/>
                <w:szCs w:val="18"/>
              </w:rPr>
            </w:pP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:rsidR="009C303F" w:rsidRPr="005F4B7A" w:rsidRDefault="009C303F" w:rsidP="005F4B7A">
            <w:pPr>
              <w:spacing w:line="240" w:lineRule="atLeast"/>
              <w:jc w:val="center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 w:rsidRPr="005F4B7A">
              <w:rPr>
                <w:rFonts w:ascii="微软雅黑" w:eastAsia="微软雅黑" w:hAnsi="微软雅黑" w:hint="eastAsia"/>
                <w:b/>
                <w:kern w:val="0"/>
                <w:sz w:val="18"/>
              </w:rPr>
              <w:t>单品配送含税单价</w:t>
            </w:r>
            <w:r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：</w:t>
            </w:r>
          </w:p>
        </w:tc>
        <w:tc>
          <w:tcPr>
            <w:tcW w:w="1050" w:type="dxa"/>
            <w:tcBorders>
              <w:left w:val="single" w:sz="4" w:space="0" w:color="auto"/>
            </w:tcBorders>
            <w:vAlign w:val="center"/>
          </w:tcPr>
          <w:p w:rsidR="009C303F" w:rsidRPr="005F4B7A" w:rsidRDefault="009C303F" w:rsidP="00D56EB0">
            <w:pPr>
              <w:spacing w:line="240" w:lineRule="atLeast"/>
              <w:rPr>
                <w:rFonts w:ascii="微软雅黑" w:eastAsia="微软雅黑" w:hAnsi="微软雅黑"/>
                <w:b/>
                <w:kern w:val="0"/>
                <w:sz w:val="18"/>
              </w:rPr>
            </w:pPr>
          </w:p>
        </w:tc>
        <w:tc>
          <w:tcPr>
            <w:tcW w:w="1050" w:type="dxa"/>
            <w:tcBorders>
              <w:right w:val="single" w:sz="4" w:space="0" w:color="auto"/>
            </w:tcBorders>
            <w:vAlign w:val="center"/>
          </w:tcPr>
          <w:p w:rsidR="009C303F" w:rsidRPr="005F4B7A" w:rsidRDefault="009C303F" w:rsidP="00D30EF4">
            <w:pPr>
              <w:spacing w:line="240" w:lineRule="atLeast"/>
              <w:jc w:val="center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 w:rsidRPr="005F4B7A">
              <w:rPr>
                <w:rFonts w:ascii="微软雅黑" w:eastAsia="微软雅黑" w:hAnsi="微软雅黑" w:hint="eastAsia"/>
                <w:b/>
                <w:kern w:val="0"/>
                <w:sz w:val="18"/>
              </w:rPr>
              <w:t>单品配送含税总价</w:t>
            </w:r>
            <w:r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：</w:t>
            </w:r>
          </w:p>
        </w:tc>
        <w:tc>
          <w:tcPr>
            <w:tcW w:w="1050" w:type="dxa"/>
            <w:tcBorders>
              <w:left w:val="single" w:sz="4" w:space="0" w:color="auto"/>
            </w:tcBorders>
            <w:vAlign w:val="center"/>
          </w:tcPr>
          <w:p w:rsidR="009C303F" w:rsidRPr="0005326B" w:rsidRDefault="009C303F" w:rsidP="00943CB8">
            <w:pPr>
              <w:spacing w:line="24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</w:p>
        </w:tc>
        <w:tc>
          <w:tcPr>
            <w:tcW w:w="1273" w:type="dxa"/>
          </w:tcPr>
          <w:p w:rsidR="009C303F" w:rsidRDefault="009C303F" w:rsidP="003B0D05">
            <w:pPr>
              <w:spacing w:line="240" w:lineRule="atLeast"/>
              <w:rPr>
                <w:rFonts w:ascii="微软雅黑" w:eastAsia="微软雅黑" w:hAnsi="微软雅黑"/>
                <w:kern w:val="0"/>
                <w:sz w:val="13"/>
                <w:szCs w:val="13"/>
              </w:rPr>
            </w:pP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见</w:t>
            </w: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>1.1</w:t>
            </w: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条款中</w:t>
            </w: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>5.2</w:t>
            </w: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条款：</w:t>
            </w: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 xml:space="preserve">         </w:t>
            </w:r>
          </w:p>
          <w:p w:rsidR="009C303F" w:rsidRPr="000E62B2" w:rsidRDefault="009C303F" w:rsidP="009C303F">
            <w:pPr>
              <w:spacing w:line="240" w:lineRule="atLeast"/>
              <w:ind w:firstLineChars="550" w:firstLine="31680"/>
              <w:rPr>
                <w:rFonts w:ascii="微软雅黑" w:eastAsia="微软雅黑" w:hAnsi="微软雅黑"/>
                <w:kern w:val="0"/>
                <w:sz w:val="13"/>
                <w:szCs w:val="13"/>
              </w:rPr>
            </w:pPr>
            <w:r>
              <w:rPr>
                <w:rFonts w:ascii="微软雅黑" w:eastAsia="微软雅黑" w:hAnsi="微软雅黑"/>
                <w:kern w:val="0"/>
                <w:sz w:val="13"/>
                <w:szCs w:val="13"/>
              </w:rPr>
              <w:t xml:space="preserve">  </w:t>
            </w:r>
            <w:r>
              <w:rPr>
                <w:rFonts w:ascii="微软雅黑" w:eastAsia="微软雅黑" w:hAnsi="微软雅黑" w:hint="eastAsia"/>
                <w:kern w:val="0"/>
                <w:sz w:val="13"/>
                <w:szCs w:val="13"/>
              </w:rPr>
              <w:t>天</w:t>
            </w:r>
          </w:p>
        </w:tc>
      </w:tr>
      <w:tr w:rsidR="009C303F" w:rsidRPr="0005326B" w:rsidTr="00516C33">
        <w:tc>
          <w:tcPr>
            <w:tcW w:w="1137" w:type="dxa"/>
            <w:gridSpan w:val="2"/>
            <w:tcBorders>
              <w:right w:val="single" w:sz="4" w:space="0" w:color="auto"/>
            </w:tcBorders>
          </w:tcPr>
          <w:p w:rsidR="009C303F" w:rsidRPr="0005326B" w:rsidRDefault="009C303F" w:rsidP="00E95F9A">
            <w:pPr>
              <w:jc w:val="right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 w:rsidRPr="0005326B">
              <w:rPr>
                <w:rFonts w:ascii="微软雅黑" w:eastAsia="微软雅黑" w:hAnsi="微软雅黑" w:hint="eastAsia"/>
                <w:b/>
                <w:kern w:val="0"/>
                <w:sz w:val="18"/>
              </w:rPr>
              <w:t>报价所含税率（</w:t>
            </w:r>
            <w:r w:rsidRPr="0005326B">
              <w:rPr>
                <w:rFonts w:ascii="微软雅黑" w:eastAsia="微软雅黑" w:hAnsi="微软雅黑"/>
                <w:b/>
                <w:kern w:val="0"/>
                <w:sz w:val="18"/>
              </w:rPr>
              <w:t>%</w:t>
            </w:r>
            <w:r w:rsidRPr="0005326B"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）：</w:t>
            </w:r>
          </w:p>
        </w:tc>
        <w:tc>
          <w:tcPr>
            <w:tcW w:w="980" w:type="dxa"/>
            <w:tcBorders>
              <w:right w:val="single" w:sz="4" w:space="0" w:color="auto"/>
            </w:tcBorders>
          </w:tcPr>
          <w:p w:rsidR="009C303F" w:rsidRPr="0005326B" w:rsidRDefault="009C303F" w:rsidP="00E95F9A">
            <w:pPr>
              <w:jc w:val="right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 w:rsidRPr="0005326B">
              <w:rPr>
                <w:rFonts w:ascii="微软雅黑" w:eastAsia="微软雅黑" w:hAnsi="微软雅黑"/>
                <w:b/>
                <w:kern w:val="0"/>
                <w:sz w:val="18"/>
              </w:rPr>
              <w:t>%</w:t>
            </w:r>
          </w:p>
        </w:tc>
        <w:tc>
          <w:tcPr>
            <w:tcW w:w="2464" w:type="dxa"/>
            <w:gridSpan w:val="3"/>
            <w:tcBorders>
              <w:left w:val="single" w:sz="4" w:space="0" w:color="auto"/>
            </w:tcBorders>
          </w:tcPr>
          <w:p w:rsidR="009C303F" w:rsidRPr="0005326B" w:rsidRDefault="009C303F" w:rsidP="00943CB8">
            <w:pPr>
              <w:jc w:val="right"/>
              <w:rPr>
                <w:rFonts w:ascii="微软雅黑" w:eastAsia="微软雅黑" w:hAnsi="微软雅黑"/>
                <w:b/>
                <w:kern w:val="0"/>
                <w:sz w:val="18"/>
              </w:rPr>
            </w:pPr>
          </w:p>
        </w:tc>
        <w:tc>
          <w:tcPr>
            <w:tcW w:w="5473" w:type="dxa"/>
            <w:gridSpan w:val="5"/>
          </w:tcPr>
          <w:p w:rsidR="009C303F" w:rsidRPr="000E62B2" w:rsidRDefault="009C303F" w:rsidP="00943CB8">
            <w:pPr>
              <w:rPr>
                <w:rFonts w:ascii="微软雅黑" w:eastAsia="微软雅黑" w:hAnsi="微软雅黑"/>
                <w:b/>
                <w:color w:val="339966"/>
                <w:kern w:val="0"/>
                <w:sz w:val="18"/>
              </w:rPr>
            </w:pPr>
          </w:p>
        </w:tc>
      </w:tr>
    </w:tbl>
    <w:p w:rsidR="009C303F" w:rsidRDefault="009C303F" w:rsidP="00FE1C6E">
      <w:pPr>
        <w:spacing w:line="280" w:lineRule="exact"/>
        <w:jc w:val="left"/>
        <w:rPr>
          <w:rFonts w:ascii="微软雅黑" w:eastAsia="微软雅黑" w:hAnsi="微软雅黑"/>
          <w:sz w:val="20"/>
        </w:rPr>
      </w:pPr>
      <w:r>
        <w:rPr>
          <w:rFonts w:ascii="微软雅黑" w:eastAsia="微软雅黑" w:hAnsi="微软雅黑" w:hint="eastAsia"/>
          <w:sz w:val="20"/>
        </w:rPr>
        <w:t>注：</w:t>
      </w:r>
      <w:r>
        <w:rPr>
          <w:rFonts w:ascii="微软雅黑" w:eastAsia="微软雅黑" w:hAnsi="微软雅黑"/>
          <w:sz w:val="20"/>
        </w:rPr>
        <w:t>1</w:t>
      </w:r>
      <w:r>
        <w:rPr>
          <w:rFonts w:ascii="微软雅黑" w:eastAsia="微软雅黑" w:hAnsi="微软雅黑" w:hint="eastAsia"/>
          <w:sz w:val="20"/>
        </w:rPr>
        <w:t>、</w:t>
      </w:r>
      <w:r w:rsidRPr="00FE1C6E">
        <w:rPr>
          <w:rFonts w:ascii="微软雅黑" w:eastAsia="微软雅黑" w:hAnsi="微软雅黑" w:hint="eastAsia"/>
          <w:sz w:val="20"/>
        </w:rPr>
        <w:t>报价须为送货至我方指定交货地点的最终含税人民币报价。该报价包含了报价单位为此发生的所有成本、费用、税金、利润和售后服务费等，并已充分考虑供货周期内汇率变动的风险。</w:t>
      </w:r>
    </w:p>
    <w:p w:rsidR="009C303F" w:rsidRDefault="009C303F" w:rsidP="009877CD">
      <w:pPr>
        <w:spacing w:line="240" w:lineRule="atLeast"/>
        <w:rPr>
          <w:rFonts w:ascii="微软雅黑" w:eastAsia="微软雅黑" w:hAnsi="微软雅黑"/>
          <w:b/>
          <w:color w:val="FF0000"/>
          <w:sz w:val="22"/>
        </w:rPr>
      </w:pPr>
      <w:r w:rsidRPr="000F714B">
        <w:rPr>
          <w:rFonts w:ascii="微软雅黑" w:eastAsia="微软雅黑" w:hAnsi="微软雅黑" w:hint="eastAsia"/>
          <w:b/>
          <w:color w:val="FF0000"/>
          <w:sz w:val="22"/>
        </w:rPr>
        <w:t>报价</w:t>
      </w:r>
      <w:r>
        <w:rPr>
          <w:rFonts w:ascii="微软雅黑" w:eastAsia="微软雅黑" w:hAnsi="微软雅黑" w:hint="eastAsia"/>
          <w:b/>
          <w:color w:val="FF0000"/>
          <w:sz w:val="22"/>
        </w:rPr>
        <w:t>单位及相关</w:t>
      </w:r>
      <w:r w:rsidRPr="000F714B">
        <w:rPr>
          <w:rFonts w:ascii="微软雅黑" w:eastAsia="微软雅黑" w:hAnsi="微软雅黑" w:hint="eastAsia"/>
          <w:b/>
          <w:color w:val="FF0000"/>
          <w:sz w:val="22"/>
        </w:rPr>
        <w:t>信息</w:t>
      </w:r>
      <w:r>
        <w:rPr>
          <w:rFonts w:ascii="微软雅黑" w:eastAsia="微软雅黑" w:hAnsi="微软雅黑" w:hint="eastAsia"/>
          <w:b/>
          <w:color w:val="FF0000"/>
          <w:sz w:val="22"/>
        </w:rPr>
        <w:t>：</w:t>
      </w:r>
    </w:p>
    <w:p w:rsidR="009C303F" w:rsidRDefault="009C303F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单位名称</w:t>
      </w:r>
      <w:r w:rsidRPr="003A1CDC">
        <w:rPr>
          <w:rFonts w:ascii="微软雅黑" w:eastAsia="微软雅黑" w:hAnsi="微软雅黑" w:hint="eastAsia"/>
          <w:sz w:val="16"/>
        </w:rPr>
        <w:t>（须另加盖公章）</w:t>
      </w:r>
      <w:r w:rsidRPr="003A1CDC">
        <w:rPr>
          <w:rFonts w:ascii="微软雅黑" w:eastAsia="微软雅黑" w:hAnsi="微软雅黑" w:hint="eastAsia"/>
        </w:rPr>
        <w:t>：</w:t>
      </w:r>
      <w:r w:rsidRPr="00611122">
        <w:rPr>
          <w:rFonts w:ascii="微软雅黑" w:eastAsia="微软雅黑" w:hAnsi="微软雅黑"/>
        </w:rPr>
        <w:t xml:space="preserve">        </w:t>
      </w:r>
      <w:r>
        <w:rPr>
          <w:rFonts w:ascii="微软雅黑" w:eastAsia="微软雅黑" w:hAnsi="微软雅黑"/>
        </w:rPr>
        <w:t xml:space="preserve">                      </w:t>
      </w:r>
      <w:r w:rsidRPr="008573C3">
        <w:rPr>
          <w:rFonts w:ascii="微软雅黑" w:eastAsia="微软雅黑" w:hAnsi="微软雅黑" w:hint="eastAsia"/>
        </w:rPr>
        <w:t>法定代表人：</w:t>
      </w:r>
    </w:p>
    <w:p w:rsidR="009C303F" w:rsidRDefault="009C303F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单位地址：</w:t>
      </w:r>
      <w:r w:rsidRPr="008573C3">
        <w:rPr>
          <w:rFonts w:ascii="微软雅黑" w:eastAsia="微软雅黑" w:hAnsi="微软雅黑"/>
        </w:rPr>
        <w:t xml:space="preserve">                              </w:t>
      </w:r>
      <w:r>
        <w:rPr>
          <w:rFonts w:ascii="微软雅黑" w:eastAsia="微软雅黑" w:hAnsi="微软雅黑"/>
        </w:rPr>
        <w:t xml:space="preserve">           </w:t>
      </w:r>
      <w:r w:rsidRPr="008573C3">
        <w:rPr>
          <w:rFonts w:ascii="微软雅黑" w:eastAsia="微软雅黑" w:hAnsi="微软雅黑" w:hint="eastAsia"/>
        </w:rPr>
        <w:t>委托代理人：</w:t>
      </w:r>
    </w:p>
    <w:p w:rsidR="009C303F" w:rsidRDefault="009C303F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邮政编码：</w:t>
      </w:r>
      <w:r>
        <w:rPr>
          <w:rFonts w:ascii="微软雅黑" w:eastAsia="微软雅黑" w:hAnsi="微软雅黑"/>
        </w:rPr>
        <w:t xml:space="preserve">                                         </w:t>
      </w:r>
      <w:r>
        <w:rPr>
          <w:rFonts w:ascii="微软雅黑" w:eastAsia="微软雅黑" w:hAnsi="微软雅黑" w:hint="eastAsia"/>
        </w:rPr>
        <w:t>联系电话及传真：</w:t>
      </w:r>
      <w:r>
        <w:rPr>
          <w:rFonts w:ascii="微软雅黑" w:eastAsia="微软雅黑" w:hAnsi="微软雅黑"/>
        </w:rPr>
        <w:t xml:space="preserve"> </w:t>
      </w:r>
    </w:p>
    <w:p w:rsidR="009C303F" w:rsidRDefault="009C303F" w:rsidP="00CF5CD0">
      <w:pPr>
        <w:spacing w:line="300" w:lineRule="exact"/>
        <w:rPr>
          <w:rFonts w:ascii="微软雅黑" w:eastAsia="微软雅黑" w:hAnsi="微软雅黑"/>
        </w:rPr>
      </w:pPr>
      <w:r w:rsidRPr="008573C3">
        <w:rPr>
          <w:rFonts w:ascii="微软雅黑" w:eastAsia="微软雅黑" w:hAnsi="微软雅黑" w:hint="eastAsia"/>
        </w:rPr>
        <w:t>开户银行</w:t>
      </w:r>
      <w:r>
        <w:rPr>
          <w:rFonts w:ascii="微软雅黑" w:eastAsia="微软雅黑" w:hAnsi="微软雅黑" w:hint="eastAsia"/>
        </w:rPr>
        <w:t>：</w:t>
      </w:r>
      <w:r>
        <w:rPr>
          <w:rFonts w:ascii="微软雅黑" w:eastAsia="微软雅黑" w:hAnsi="微软雅黑"/>
        </w:rPr>
        <w:t xml:space="preserve">                                         </w:t>
      </w:r>
      <w:r w:rsidRPr="00611122">
        <w:rPr>
          <w:rFonts w:ascii="微软雅黑" w:eastAsia="微软雅黑" w:hAnsi="微软雅黑" w:hint="eastAsia"/>
        </w:rPr>
        <w:t>报价时间：</w:t>
      </w:r>
    </w:p>
    <w:p w:rsidR="009C303F" w:rsidRDefault="009C303F" w:rsidP="00CF5CD0">
      <w:pPr>
        <w:spacing w:line="300" w:lineRule="exact"/>
        <w:rPr>
          <w:rFonts w:ascii="微软雅黑" w:eastAsia="微软雅黑" w:hAnsi="微软雅黑"/>
        </w:rPr>
      </w:pPr>
      <w:r w:rsidRPr="000F714B">
        <w:rPr>
          <w:rFonts w:ascii="微软雅黑" w:eastAsia="微软雅黑" w:hAnsi="微软雅黑" w:hint="eastAsia"/>
        </w:rPr>
        <w:t>账户名称</w:t>
      </w:r>
      <w:r>
        <w:rPr>
          <w:rFonts w:ascii="微软雅黑" w:eastAsia="微软雅黑" w:hAnsi="微软雅黑" w:hint="eastAsia"/>
        </w:rPr>
        <w:t>：</w:t>
      </w:r>
      <w:r>
        <w:rPr>
          <w:rFonts w:ascii="微软雅黑" w:eastAsia="微软雅黑" w:hAnsi="微软雅黑"/>
        </w:rPr>
        <w:t xml:space="preserve">                                         </w:t>
      </w:r>
      <w:r w:rsidRPr="00611122">
        <w:rPr>
          <w:rFonts w:ascii="微软雅黑" w:eastAsia="微软雅黑" w:hAnsi="微软雅黑" w:hint="eastAsia"/>
        </w:rPr>
        <w:t>报价有效期：</w:t>
      </w:r>
    </w:p>
    <w:p w:rsidR="009C303F" w:rsidRDefault="009C303F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银行</w:t>
      </w:r>
      <w:r w:rsidRPr="008573C3">
        <w:rPr>
          <w:rFonts w:ascii="微软雅黑" w:eastAsia="微软雅黑" w:hAnsi="微软雅黑" w:hint="eastAsia"/>
        </w:rPr>
        <w:t>账号</w:t>
      </w:r>
      <w:r>
        <w:rPr>
          <w:rFonts w:ascii="微软雅黑" w:eastAsia="微软雅黑" w:hAnsi="微软雅黑" w:hint="eastAsia"/>
        </w:rPr>
        <w:t>：</w:t>
      </w:r>
      <w:r>
        <w:rPr>
          <w:rFonts w:ascii="微软雅黑" w:eastAsia="微软雅黑" w:hAnsi="微软雅黑"/>
        </w:rPr>
        <w:t xml:space="preserve">                                         </w:t>
      </w:r>
      <w:r>
        <w:rPr>
          <w:rFonts w:ascii="微软雅黑" w:eastAsia="微软雅黑" w:hAnsi="微软雅黑" w:hint="eastAsia"/>
          <w:sz w:val="20"/>
        </w:rPr>
        <w:t>纳税人识别号</w:t>
      </w:r>
      <w:r>
        <w:rPr>
          <w:rFonts w:ascii="微软雅黑" w:eastAsia="微软雅黑" w:hAnsi="微软雅黑" w:hint="eastAsia"/>
        </w:rPr>
        <w:t>：</w:t>
      </w:r>
    </w:p>
    <w:p w:rsidR="009C303F" w:rsidRDefault="009C303F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电子邮箱：</w:t>
      </w:r>
    </w:p>
    <w:sectPr w:rsidR="009C303F" w:rsidSect="00AE48DE">
      <w:pgSz w:w="11906" w:h="16838"/>
      <w:pgMar w:top="623" w:right="1276" w:bottom="28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03F" w:rsidRDefault="009C303F" w:rsidP="0027323D">
      <w:r>
        <w:separator/>
      </w:r>
    </w:p>
  </w:endnote>
  <w:endnote w:type="continuationSeparator" w:id="1">
    <w:p w:rsidR="009C303F" w:rsidRDefault="009C303F" w:rsidP="00273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notTrueType/>
    <w:pitch w:val="default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altName w:val="Arial"/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03F" w:rsidRDefault="009C303F" w:rsidP="0027323D">
      <w:r>
        <w:separator/>
      </w:r>
    </w:p>
  </w:footnote>
  <w:footnote w:type="continuationSeparator" w:id="1">
    <w:p w:rsidR="009C303F" w:rsidRDefault="009C303F" w:rsidP="002732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917C3"/>
    <w:multiLevelType w:val="multilevel"/>
    <w:tmpl w:val="F6466D82"/>
    <w:lvl w:ilvl="0">
      <w:start w:val="1"/>
      <w:numFmt w:val="none"/>
      <w:pStyle w:val="a"/>
      <w:suff w:val="nothing"/>
      <w:lvlText w:val="%1——"/>
      <w:lvlJc w:val="left"/>
      <w:pPr>
        <w:ind w:left="1684" w:hanging="408"/>
      </w:pPr>
      <w:rPr>
        <w:rFonts w:cs="Times New Roman" w:hint="eastAsia"/>
        <w:color w:val="auto"/>
      </w:rPr>
    </w:lvl>
    <w:lvl w:ilvl="1">
      <w:start w:val="1"/>
      <w:numFmt w:val="bullet"/>
      <w:pStyle w:val="a0"/>
      <w:lvlText w:val=""/>
      <w:lvlJc w:val="left"/>
      <w:pPr>
        <w:tabs>
          <w:tab w:val="num" w:pos="902"/>
        </w:tabs>
        <w:ind w:left="1406" w:hanging="413"/>
      </w:pPr>
      <w:rPr>
        <w:rFonts w:ascii="Symbol" w:hAnsi="Symbol" w:hint="default"/>
        <w:color w:val="auto"/>
      </w:rPr>
    </w:lvl>
    <w:lvl w:ilvl="2">
      <w:start w:val="1"/>
      <w:numFmt w:val="bullet"/>
      <w:pStyle w:val="a1"/>
      <w:lvlText w:val=""/>
      <w:lvlJc w:val="left"/>
      <w:pPr>
        <w:tabs>
          <w:tab w:val="num" w:pos="1820"/>
        </w:tabs>
        <w:ind w:left="1820" w:hanging="414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213"/>
        </w:tabs>
        <w:ind w:left="2026" w:hanging="528"/>
      </w:pPr>
      <w:rPr>
        <w:rFonts w:cs="Times New Roman" w:hint="eastAsia"/>
      </w:rPr>
    </w:lvl>
    <w:lvl w:ilvl="4">
      <w:start w:val="1"/>
      <w:numFmt w:val="lowerLetter"/>
      <w:lvlText w:val="%5)"/>
      <w:lvlJc w:val="left"/>
      <w:pPr>
        <w:tabs>
          <w:tab w:val="num" w:pos="2525"/>
        </w:tabs>
        <w:ind w:left="2338" w:hanging="528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tabs>
          <w:tab w:val="num" w:pos="2837"/>
        </w:tabs>
        <w:ind w:left="2650" w:hanging="528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149"/>
        </w:tabs>
        <w:ind w:left="2962" w:hanging="528"/>
      </w:pPr>
      <w:rPr>
        <w:rFonts w:cs="Times New Roman" w:hint="eastAsia"/>
      </w:rPr>
    </w:lvl>
    <w:lvl w:ilvl="7">
      <w:start w:val="1"/>
      <w:numFmt w:val="lowerLetter"/>
      <w:lvlText w:val="%8)"/>
      <w:lvlJc w:val="left"/>
      <w:pPr>
        <w:tabs>
          <w:tab w:val="num" w:pos="3461"/>
        </w:tabs>
        <w:ind w:left="3274" w:hanging="528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3773"/>
        </w:tabs>
        <w:ind w:left="3586" w:hanging="528"/>
      </w:pPr>
      <w:rPr>
        <w:rFonts w:cs="Times New Roman" w:hint="eastAsia"/>
      </w:rPr>
    </w:lvl>
  </w:abstractNum>
  <w:abstractNum w:abstractNumId="1">
    <w:nsid w:val="5C4F7A96"/>
    <w:multiLevelType w:val="hybridMultilevel"/>
    <w:tmpl w:val="1294F762"/>
    <w:lvl w:ilvl="0" w:tplc="54164712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5FC30D06"/>
    <w:multiLevelType w:val="hybridMultilevel"/>
    <w:tmpl w:val="B55AE1E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lowerLetter"/>
      <w:lvlText w:val="%2)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7A3B0CC4"/>
    <w:multiLevelType w:val="hybridMultilevel"/>
    <w:tmpl w:val="444C6E2A"/>
    <w:lvl w:ilvl="0" w:tplc="57E4376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122"/>
    <w:rsid w:val="00000415"/>
    <w:rsid w:val="00001846"/>
    <w:rsid w:val="00003356"/>
    <w:rsid w:val="00003FA3"/>
    <w:rsid w:val="0000563F"/>
    <w:rsid w:val="0000689E"/>
    <w:rsid w:val="000130D7"/>
    <w:rsid w:val="00014F5B"/>
    <w:rsid w:val="00024849"/>
    <w:rsid w:val="00024C1B"/>
    <w:rsid w:val="00030008"/>
    <w:rsid w:val="00030813"/>
    <w:rsid w:val="00037241"/>
    <w:rsid w:val="00041312"/>
    <w:rsid w:val="00044D18"/>
    <w:rsid w:val="00052AE1"/>
    <w:rsid w:val="00053126"/>
    <w:rsid w:val="0005326B"/>
    <w:rsid w:val="00054904"/>
    <w:rsid w:val="000560BC"/>
    <w:rsid w:val="000630E9"/>
    <w:rsid w:val="00074F15"/>
    <w:rsid w:val="0008150B"/>
    <w:rsid w:val="0008469F"/>
    <w:rsid w:val="00084F66"/>
    <w:rsid w:val="00092254"/>
    <w:rsid w:val="0009235C"/>
    <w:rsid w:val="00094922"/>
    <w:rsid w:val="000A0106"/>
    <w:rsid w:val="000A3BD6"/>
    <w:rsid w:val="000A4B37"/>
    <w:rsid w:val="000A6D9E"/>
    <w:rsid w:val="000A7434"/>
    <w:rsid w:val="000B0EA3"/>
    <w:rsid w:val="000C7C12"/>
    <w:rsid w:val="000D35E4"/>
    <w:rsid w:val="000D507D"/>
    <w:rsid w:val="000D7DBA"/>
    <w:rsid w:val="000E4EBA"/>
    <w:rsid w:val="000E62B2"/>
    <w:rsid w:val="000F5775"/>
    <w:rsid w:val="000F5A8A"/>
    <w:rsid w:val="000F714B"/>
    <w:rsid w:val="001025D6"/>
    <w:rsid w:val="00107CE6"/>
    <w:rsid w:val="00112A70"/>
    <w:rsid w:val="001203ED"/>
    <w:rsid w:val="00130377"/>
    <w:rsid w:val="00134419"/>
    <w:rsid w:val="00134C25"/>
    <w:rsid w:val="0013658E"/>
    <w:rsid w:val="00144C99"/>
    <w:rsid w:val="00145D34"/>
    <w:rsid w:val="001559F0"/>
    <w:rsid w:val="00156062"/>
    <w:rsid w:val="001570F5"/>
    <w:rsid w:val="0016204F"/>
    <w:rsid w:val="00163EA4"/>
    <w:rsid w:val="00167DA4"/>
    <w:rsid w:val="00172972"/>
    <w:rsid w:val="001733B9"/>
    <w:rsid w:val="00173FDC"/>
    <w:rsid w:val="00177EBC"/>
    <w:rsid w:val="00180C52"/>
    <w:rsid w:val="00183E8C"/>
    <w:rsid w:val="0019018B"/>
    <w:rsid w:val="0019434F"/>
    <w:rsid w:val="001A0666"/>
    <w:rsid w:val="001B1E0E"/>
    <w:rsid w:val="001B2F1F"/>
    <w:rsid w:val="001B5EE0"/>
    <w:rsid w:val="001C0572"/>
    <w:rsid w:val="001C1611"/>
    <w:rsid w:val="001D6BEC"/>
    <w:rsid w:val="001E1DF9"/>
    <w:rsid w:val="001E615A"/>
    <w:rsid w:val="001E75BB"/>
    <w:rsid w:val="001F0B07"/>
    <w:rsid w:val="001F1320"/>
    <w:rsid w:val="001F24B4"/>
    <w:rsid w:val="001F2F7F"/>
    <w:rsid w:val="001F31D2"/>
    <w:rsid w:val="001F608D"/>
    <w:rsid w:val="0020170F"/>
    <w:rsid w:val="0022015A"/>
    <w:rsid w:val="002229BE"/>
    <w:rsid w:val="00224196"/>
    <w:rsid w:val="002331EB"/>
    <w:rsid w:val="00241D35"/>
    <w:rsid w:val="002608DD"/>
    <w:rsid w:val="00263BFD"/>
    <w:rsid w:val="0027323D"/>
    <w:rsid w:val="00274C18"/>
    <w:rsid w:val="0027782E"/>
    <w:rsid w:val="00277D1E"/>
    <w:rsid w:val="00280378"/>
    <w:rsid w:val="00286A61"/>
    <w:rsid w:val="00286F35"/>
    <w:rsid w:val="00294F84"/>
    <w:rsid w:val="00295A0B"/>
    <w:rsid w:val="00296FB0"/>
    <w:rsid w:val="002A1E8A"/>
    <w:rsid w:val="002A35AC"/>
    <w:rsid w:val="002A6D78"/>
    <w:rsid w:val="002B6559"/>
    <w:rsid w:val="002B794A"/>
    <w:rsid w:val="002C19B6"/>
    <w:rsid w:val="002C259D"/>
    <w:rsid w:val="002D62ED"/>
    <w:rsid w:val="002D6BCB"/>
    <w:rsid w:val="002E12CC"/>
    <w:rsid w:val="002F0D0A"/>
    <w:rsid w:val="002F2E89"/>
    <w:rsid w:val="002F2EC7"/>
    <w:rsid w:val="002F5AE8"/>
    <w:rsid w:val="002F7379"/>
    <w:rsid w:val="0030224E"/>
    <w:rsid w:val="0030374C"/>
    <w:rsid w:val="003058FE"/>
    <w:rsid w:val="00305A99"/>
    <w:rsid w:val="003115AB"/>
    <w:rsid w:val="00314524"/>
    <w:rsid w:val="003151EB"/>
    <w:rsid w:val="00322B0A"/>
    <w:rsid w:val="003272D6"/>
    <w:rsid w:val="00334A85"/>
    <w:rsid w:val="00342743"/>
    <w:rsid w:val="00352C41"/>
    <w:rsid w:val="00352F70"/>
    <w:rsid w:val="00353475"/>
    <w:rsid w:val="00355AE4"/>
    <w:rsid w:val="00362D3A"/>
    <w:rsid w:val="00372CA7"/>
    <w:rsid w:val="0037375B"/>
    <w:rsid w:val="00374BDE"/>
    <w:rsid w:val="003751CA"/>
    <w:rsid w:val="0037788E"/>
    <w:rsid w:val="00381D27"/>
    <w:rsid w:val="003830F5"/>
    <w:rsid w:val="00385404"/>
    <w:rsid w:val="00394CEF"/>
    <w:rsid w:val="003A13CA"/>
    <w:rsid w:val="003A1CDC"/>
    <w:rsid w:val="003A48C5"/>
    <w:rsid w:val="003A7FA3"/>
    <w:rsid w:val="003B0089"/>
    <w:rsid w:val="003B0D05"/>
    <w:rsid w:val="003B5DE7"/>
    <w:rsid w:val="003C186A"/>
    <w:rsid w:val="003C2C81"/>
    <w:rsid w:val="003D0502"/>
    <w:rsid w:val="003D0EBB"/>
    <w:rsid w:val="003D1270"/>
    <w:rsid w:val="003D3536"/>
    <w:rsid w:val="003D48F3"/>
    <w:rsid w:val="003D4E5D"/>
    <w:rsid w:val="003D56F3"/>
    <w:rsid w:val="003D7C87"/>
    <w:rsid w:val="003D7CDF"/>
    <w:rsid w:val="003E12ED"/>
    <w:rsid w:val="003F0777"/>
    <w:rsid w:val="003F358F"/>
    <w:rsid w:val="003F3603"/>
    <w:rsid w:val="003F486C"/>
    <w:rsid w:val="00401468"/>
    <w:rsid w:val="00404004"/>
    <w:rsid w:val="004040CB"/>
    <w:rsid w:val="0041072D"/>
    <w:rsid w:val="00420997"/>
    <w:rsid w:val="00422727"/>
    <w:rsid w:val="00423FB8"/>
    <w:rsid w:val="00424BBB"/>
    <w:rsid w:val="0043219E"/>
    <w:rsid w:val="004336A0"/>
    <w:rsid w:val="004354E2"/>
    <w:rsid w:val="00440C9F"/>
    <w:rsid w:val="0044154D"/>
    <w:rsid w:val="00442A1B"/>
    <w:rsid w:val="0044413A"/>
    <w:rsid w:val="00447680"/>
    <w:rsid w:val="00453C47"/>
    <w:rsid w:val="004545E6"/>
    <w:rsid w:val="00455712"/>
    <w:rsid w:val="00457FC0"/>
    <w:rsid w:val="004619F4"/>
    <w:rsid w:val="004630E6"/>
    <w:rsid w:val="00470C50"/>
    <w:rsid w:val="00471BC2"/>
    <w:rsid w:val="004812FE"/>
    <w:rsid w:val="0048176D"/>
    <w:rsid w:val="00490B3B"/>
    <w:rsid w:val="00493EDD"/>
    <w:rsid w:val="004A0C50"/>
    <w:rsid w:val="004A14D9"/>
    <w:rsid w:val="004B17F4"/>
    <w:rsid w:val="004B526B"/>
    <w:rsid w:val="004B6D6F"/>
    <w:rsid w:val="004C2290"/>
    <w:rsid w:val="004C3405"/>
    <w:rsid w:val="004C6AC3"/>
    <w:rsid w:val="004D19DF"/>
    <w:rsid w:val="004D3514"/>
    <w:rsid w:val="004E2D15"/>
    <w:rsid w:val="004E518C"/>
    <w:rsid w:val="004F6881"/>
    <w:rsid w:val="004F7046"/>
    <w:rsid w:val="00500200"/>
    <w:rsid w:val="00505C59"/>
    <w:rsid w:val="00506C32"/>
    <w:rsid w:val="0051540B"/>
    <w:rsid w:val="00516C33"/>
    <w:rsid w:val="00522DD5"/>
    <w:rsid w:val="00525ABF"/>
    <w:rsid w:val="0052715C"/>
    <w:rsid w:val="0053039A"/>
    <w:rsid w:val="005401A8"/>
    <w:rsid w:val="0054085E"/>
    <w:rsid w:val="0055182B"/>
    <w:rsid w:val="00551CA5"/>
    <w:rsid w:val="00552B78"/>
    <w:rsid w:val="00553536"/>
    <w:rsid w:val="00554761"/>
    <w:rsid w:val="00556E5E"/>
    <w:rsid w:val="00560615"/>
    <w:rsid w:val="005652B5"/>
    <w:rsid w:val="00570A67"/>
    <w:rsid w:val="00570CD9"/>
    <w:rsid w:val="00584EF9"/>
    <w:rsid w:val="00586CE9"/>
    <w:rsid w:val="00587868"/>
    <w:rsid w:val="00587BEE"/>
    <w:rsid w:val="00591452"/>
    <w:rsid w:val="005917C1"/>
    <w:rsid w:val="005923B6"/>
    <w:rsid w:val="0059388D"/>
    <w:rsid w:val="00595046"/>
    <w:rsid w:val="00597A83"/>
    <w:rsid w:val="005A3793"/>
    <w:rsid w:val="005A416C"/>
    <w:rsid w:val="005A5CE6"/>
    <w:rsid w:val="005A7D6B"/>
    <w:rsid w:val="005B17EB"/>
    <w:rsid w:val="005B189B"/>
    <w:rsid w:val="005B793F"/>
    <w:rsid w:val="005C4702"/>
    <w:rsid w:val="005C4F5E"/>
    <w:rsid w:val="005D31E6"/>
    <w:rsid w:val="005D3337"/>
    <w:rsid w:val="005D6C9E"/>
    <w:rsid w:val="005D7912"/>
    <w:rsid w:val="005E1F1A"/>
    <w:rsid w:val="005E329E"/>
    <w:rsid w:val="005E5092"/>
    <w:rsid w:val="005E5D0D"/>
    <w:rsid w:val="005F1609"/>
    <w:rsid w:val="005F16BF"/>
    <w:rsid w:val="005F355C"/>
    <w:rsid w:val="005F4B7A"/>
    <w:rsid w:val="00603545"/>
    <w:rsid w:val="006043DA"/>
    <w:rsid w:val="006056C0"/>
    <w:rsid w:val="006067B5"/>
    <w:rsid w:val="00611122"/>
    <w:rsid w:val="00614D77"/>
    <w:rsid w:val="00617634"/>
    <w:rsid w:val="00620608"/>
    <w:rsid w:val="00622755"/>
    <w:rsid w:val="00622FAE"/>
    <w:rsid w:val="0064335B"/>
    <w:rsid w:val="006522DD"/>
    <w:rsid w:val="00656FCE"/>
    <w:rsid w:val="00662272"/>
    <w:rsid w:val="006717C5"/>
    <w:rsid w:val="00672DD0"/>
    <w:rsid w:val="00676870"/>
    <w:rsid w:val="0068242C"/>
    <w:rsid w:val="006860EF"/>
    <w:rsid w:val="006A0723"/>
    <w:rsid w:val="006A0E4C"/>
    <w:rsid w:val="006A496F"/>
    <w:rsid w:val="006A4B3E"/>
    <w:rsid w:val="006B104A"/>
    <w:rsid w:val="006B4F7B"/>
    <w:rsid w:val="006B7B83"/>
    <w:rsid w:val="006C090F"/>
    <w:rsid w:val="006C0E40"/>
    <w:rsid w:val="006C2379"/>
    <w:rsid w:val="006D0C03"/>
    <w:rsid w:val="006D2AA0"/>
    <w:rsid w:val="006D58AD"/>
    <w:rsid w:val="006E4837"/>
    <w:rsid w:val="006E75CD"/>
    <w:rsid w:val="006F3211"/>
    <w:rsid w:val="006F4649"/>
    <w:rsid w:val="006F5EC5"/>
    <w:rsid w:val="006F63F7"/>
    <w:rsid w:val="00700723"/>
    <w:rsid w:val="007119A8"/>
    <w:rsid w:val="00715932"/>
    <w:rsid w:val="00717222"/>
    <w:rsid w:val="00720E0C"/>
    <w:rsid w:val="00724069"/>
    <w:rsid w:val="007310ED"/>
    <w:rsid w:val="00742631"/>
    <w:rsid w:val="00746CC3"/>
    <w:rsid w:val="00757DD3"/>
    <w:rsid w:val="0076503B"/>
    <w:rsid w:val="00766C2F"/>
    <w:rsid w:val="00767B1E"/>
    <w:rsid w:val="00767E0A"/>
    <w:rsid w:val="00770AF7"/>
    <w:rsid w:val="00774B34"/>
    <w:rsid w:val="00775E92"/>
    <w:rsid w:val="00780DD4"/>
    <w:rsid w:val="00781822"/>
    <w:rsid w:val="0078356B"/>
    <w:rsid w:val="00785FC5"/>
    <w:rsid w:val="007874FE"/>
    <w:rsid w:val="00790D8A"/>
    <w:rsid w:val="0079387C"/>
    <w:rsid w:val="007964A3"/>
    <w:rsid w:val="007A2395"/>
    <w:rsid w:val="007A2CAE"/>
    <w:rsid w:val="007A381B"/>
    <w:rsid w:val="007A41D6"/>
    <w:rsid w:val="007A5A4A"/>
    <w:rsid w:val="007C265E"/>
    <w:rsid w:val="007C2D6D"/>
    <w:rsid w:val="007C45DD"/>
    <w:rsid w:val="007E19C4"/>
    <w:rsid w:val="007E6238"/>
    <w:rsid w:val="007E79E3"/>
    <w:rsid w:val="007F274A"/>
    <w:rsid w:val="007F3348"/>
    <w:rsid w:val="00800B8B"/>
    <w:rsid w:val="008063B4"/>
    <w:rsid w:val="008136A7"/>
    <w:rsid w:val="00813E95"/>
    <w:rsid w:val="00814852"/>
    <w:rsid w:val="00820F90"/>
    <w:rsid w:val="00821F76"/>
    <w:rsid w:val="008316CB"/>
    <w:rsid w:val="008337F0"/>
    <w:rsid w:val="00847681"/>
    <w:rsid w:val="00850E77"/>
    <w:rsid w:val="00852868"/>
    <w:rsid w:val="008573C3"/>
    <w:rsid w:val="00860BF3"/>
    <w:rsid w:val="008622EB"/>
    <w:rsid w:val="008726D1"/>
    <w:rsid w:val="008757D7"/>
    <w:rsid w:val="0087774B"/>
    <w:rsid w:val="00882F79"/>
    <w:rsid w:val="0089428C"/>
    <w:rsid w:val="00897798"/>
    <w:rsid w:val="008A2A07"/>
    <w:rsid w:val="008A4032"/>
    <w:rsid w:val="008B5651"/>
    <w:rsid w:val="008C23E4"/>
    <w:rsid w:val="008D2D3B"/>
    <w:rsid w:val="008D6A14"/>
    <w:rsid w:val="008E33BD"/>
    <w:rsid w:val="008E589B"/>
    <w:rsid w:val="009026E0"/>
    <w:rsid w:val="00903BAC"/>
    <w:rsid w:val="009040A9"/>
    <w:rsid w:val="00910319"/>
    <w:rsid w:val="00911518"/>
    <w:rsid w:val="009221DF"/>
    <w:rsid w:val="00927266"/>
    <w:rsid w:val="00931A91"/>
    <w:rsid w:val="00933509"/>
    <w:rsid w:val="0093521F"/>
    <w:rsid w:val="0093672C"/>
    <w:rsid w:val="00940350"/>
    <w:rsid w:val="00943CB8"/>
    <w:rsid w:val="0096071B"/>
    <w:rsid w:val="00960E3F"/>
    <w:rsid w:val="0096206D"/>
    <w:rsid w:val="00963F3B"/>
    <w:rsid w:val="009768AB"/>
    <w:rsid w:val="00977A85"/>
    <w:rsid w:val="00977CFC"/>
    <w:rsid w:val="009877CD"/>
    <w:rsid w:val="00991D61"/>
    <w:rsid w:val="00993D0A"/>
    <w:rsid w:val="00994430"/>
    <w:rsid w:val="009A04FF"/>
    <w:rsid w:val="009A0F60"/>
    <w:rsid w:val="009A1162"/>
    <w:rsid w:val="009A3ADF"/>
    <w:rsid w:val="009A595C"/>
    <w:rsid w:val="009A6FB8"/>
    <w:rsid w:val="009B1769"/>
    <w:rsid w:val="009B2DA9"/>
    <w:rsid w:val="009B3497"/>
    <w:rsid w:val="009B4C65"/>
    <w:rsid w:val="009C303F"/>
    <w:rsid w:val="009C3253"/>
    <w:rsid w:val="009C57EF"/>
    <w:rsid w:val="009E0122"/>
    <w:rsid w:val="009E2288"/>
    <w:rsid w:val="009F770D"/>
    <w:rsid w:val="00A00938"/>
    <w:rsid w:val="00A01973"/>
    <w:rsid w:val="00A032FC"/>
    <w:rsid w:val="00A07D4A"/>
    <w:rsid w:val="00A1201F"/>
    <w:rsid w:val="00A13C41"/>
    <w:rsid w:val="00A240BC"/>
    <w:rsid w:val="00A240F3"/>
    <w:rsid w:val="00A24F0E"/>
    <w:rsid w:val="00A3231C"/>
    <w:rsid w:val="00A326FA"/>
    <w:rsid w:val="00A33FBA"/>
    <w:rsid w:val="00A35C7E"/>
    <w:rsid w:val="00A40D47"/>
    <w:rsid w:val="00A4402E"/>
    <w:rsid w:val="00A52D55"/>
    <w:rsid w:val="00A53B4D"/>
    <w:rsid w:val="00A54676"/>
    <w:rsid w:val="00A602C2"/>
    <w:rsid w:val="00A63206"/>
    <w:rsid w:val="00A67172"/>
    <w:rsid w:val="00A67302"/>
    <w:rsid w:val="00A71998"/>
    <w:rsid w:val="00A725AA"/>
    <w:rsid w:val="00A87EF2"/>
    <w:rsid w:val="00A940EF"/>
    <w:rsid w:val="00A942B5"/>
    <w:rsid w:val="00A94A4B"/>
    <w:rsid w:val="00AA0AFF"/>
    <w:rsid w:val="00AA0F50"/>
    <w:rsid w:val="00AA1B5D"/>
    <w:rsid w:val="00AA3326"/>
    <w:rsid w:val="00AB2DE9"/>
    <w:rsid w:val="00AB7631"/>
    <w:rsid w:val="00AC036B"/>
    <w:rsid w:val="00AC586F"/>
    <w:rsid w:val="00AC5DFF"/>
    <w:rsid w:val="00AC6AD7"/>
    <w:rsid w:val="00AD137D"/>
    <w:rsid w:val="00AD14D7"/>
    <w:rsid w:val="00AD3BA0"/>
    <w:rsid w:val="00AE3C96"/>
    <w:rsid w:val="00AE48DE"/>
    <w:rsid w:val="00AE523E"/>
    <w:rsid w:val="00AF34DA"/>
    <w:rsid w:val="00AF4D65"/>
    <w:rsid w:val="00B00EFA"/>
    <w:rsid w:val="00B0275C"/>
    <w:rsid w:val="00B05F74"/>
    <w:rsid w:val="00B06251"/>
    <w:rsid w:val="00B136A5"/>
    <w:rsid w:val="00B230FF"/>
    <w:rsid w:val="00B25241"/>
    <w:rsid w:val="00B2661F"/>
    <w:rsid w:val="00B32FCB"/>
    <w:rsid w:val="00B331D0"/>
    <w:rsid w:val="00B33DFC"/>
    <w:rsid w:val="00B36B9B"/>
    <w:rsid w:val="00B40E9C"/>
    <w:rsid w:val="00B4460C"/>
    <w:rsid w:val="00B46CC6"/>
    <w:rsid w:val="00B4763F"/>
    <w:rsid w:val="00B54F3C"/>
    <w:rsid w:val="00B601E6"/>
    <w:rsid w:val="00B610AA"/>
    <w:rsid w:val="00B70221"/>
    <w:rsid w:val="00B71697"/>
    <w:rsid w:val="00B71EE2"/>
    <w:rsid w:val="00B827CC"/>
    <w:rsid w:val="00B86706"/>
    <w:rsid w:val="00B90231"/>
    <w:rsid w:val="00B911CD"/>
    <w:rsid w:val="00B91329"/>
    <w:rsid w:val="00B94352"/>
    <w:rsid w:val="00B955DD"/>
    <w:rsid w:val="00B96A7E"/>
    <w:rsid w:val="00BB77D7"/>
    <w:rsid w:val="00BC3744"/>
    <w:rsid w:val="00BC3C52"/>
    <w:rsid w:val="00BD626E"/>
    <w:rsid w:val="00BE2F5D"/>
    <w:rsid w:val="00BE56CA"/>
    <w:rsid w:val="00BE5E91"/>
    <w:rsid w:val="00BF2D9F"/>
    <w:rsid w:val="00BF4B84"/>
    <w:rsid w:val="00BF664F"/>
    <w:rsid w:val="00C07636"/>
    <w:rsid w:val="00C1034E"/>
    <w:rsid w:val="00C11A0F"/>
    <w:rsid w:val="00C21827"/>
    <w:rsid w:val="00C23AF2"/>
    <w:rsid w:val="00C24824"/>
    <w:rsid w:val="00C2530D"/>
    <w:rsid w:val="00C25E93"/>
    <w:rsid w:val="00C2756F"/>
    <w:rsid w:val="00C3290D"/>
    <w:rsid w:val="00C33600"/>
    <w:rsid w:val="00C33953"/>
    <w:rsid w:val="00C506C2"/>
    <w:rsid w:val="00C534D6"/>
    <w:rsid w:val="00C55BCB"/>
    <w:rsid w:val="00C63F3D"/>
    <w:rsid w:val="00C66E9C"/>
    <w:rsid w:val="00C670A1"/>
    <w:rsid w:val="00C719DE"/>
    <w:rsid w:val="00C7435C"/>
    <w:rsid w:val="00C74EF3"/>
    <w:rsid w:val="00C75886"/>
    <w:rsid w:val="00C80F6A"/>
    <w:rsid w:val="00C81A7C"/>
    <w:rsid w:val="00C84B3A"/>
    <w:rsid w:val="00C94783"/>
    <w:rsid w:val="00C94B06"/>
    <w:rsid w:val="00C963C3"/>
    <w:rsid w:val="00CA09BD"/>
    <w:rsid w:val="00CA3816"/>
    <w:rsid w:val="00CB12BF"/>
    <w:rsid w:val="00CB2EA8"/>
    <w:rsid w:val="00CB75BA"/>
    <w:rsid w:val="00CC32E6"/>
    <w:rsid w:val="00CC665A"/>
    <w:rsid w:val="00CC6668"/>
    <w:rsid w:val="00CD01B0"/>
    <w:rsid w:val="00CD7E46"/>
    <w:rsid w:val="00CF05E8"/>
    <w:rsid w:val="00CF22CD"/>
    <w:rsid w:val="00CF5CD0"/>
    <w:rsid w:val="00D0140A"/>
    <w:rsid w:val="00D04812"/>
    <w:rsid w:val="00D14A23"/>
    <w:rsid w:val="00D30EF4"/>
    <w:rsid w:val="00D323E7"/>
    <w:rsid w:val="00D33E7A"/>
    <w:rsid w:val="00D35640"/>
    <w:rsid w:val="00D35C6D"/>
    <w:rsid w:val="00D36970"/>
    <w:rsid w:val="00D37B4F"/>
    <w:rsid w:val="00D43142"/>
    <w:rsid w:val="00D52370"/>
    <w:rsid w:val="00D56EB0"/>
    <w:rsid w:val="00D570AE"/>
    <w:rsid w:val="00D65B6B"/>
    <w:rsid w:val="00D75BA1"/>
    <w:rsid w:val="00D76EE6"/>
    <w:rsid w:val="00D84D1B"/>
    <w:rsid w:val="00D86DE7"/>
    <w:rsid w:val="00D90AFA"/>
    <w:rsid w:val="00D92BAE"/>
    <w:rsid w:val="00DA1EC5"/>
    <w:rsid w:val="00DA27D9"/>
    <w:rsid w:val="00DA3100"/>
    <w:rsid w:val="00DA7066"/>
    <w:rsid w:val="00DB5E60"/>
    <w:rsid w:val="00DB74E8"/>
    <w:rsid w:val="00DC3939"/>
    <w:rsid w:val="00DC6C61"/>
    <w:rsid w:val="00DC7B48"/>
    <w:rsid w:val="00DD1416"/>
    <w:rsid w:val="00DD14EE"/>
    <w:rsid w:val="00DE240E"/>
    <w:rsid w:val="00DE3492"/>
    <w:rsid w:val="00DF2D91"/>
    <w:rsid w:val="00E00CD5"/>
    <w:rsid w:val="00E01773"/>
    <w:rsid w:val="00E02D71"/>
    <w:rsid w:val="00E1004D"/>
    <w:rsid w:val="00E10D77"/>
    <w:rsid w:val="00E11FFA"/>
    <w:rsid w:val="00E1459E"/>
    <w:rsid w:val="00E1631E"/>
    <w:rsid w:val="00E208DE"/>
    <w:rsid w:val="00E20912"/>
    <w:rsid w:val="00E20D02"/>
    <w:rsid w:val="00E273C6"/>
    <w:rsid w:val="00E32204"/>
    <w:rsid w:val="00E36486"/>
    <w:rsid w:val="00E52DA6"/>
    <w:rsid w:val="00E53D02"/>
    <w:rsid w:val="00E70828"/>
    <w:rsid w:val="00E71256"/>
    <w:rsid w:val="00E77E58"/>
    <w:rsid w:val="00E805F9"/>
    <w:rsid w:val="00E8302F"/>
    <w:rsid w:val="00E868F9"/>
    <w:rsid w:val="00E95F9A"/>
    <w:rsid w:val="00E972F4"/>
    <w:rsid w:val="00EA63B0"/>
    <w:rsid w:val="00EA6E6E"/>
    <w:rsid w:val="00EA7B2A"/>
    <w:rsid w:val="00EB3996"/>
    <w:rsid w:val="00EB3A5C"/>
    <w:rsid w:val="00EB4B46"/>
    <w:rsid w:val="00EB54F7"/>
    <w:rsid w:val="00EB5556"/>
    <w:rsid w:val="00EB64D5"/>
    <w:rsid w:val="00EB7065"/>
    <w:rsid w:val="00EB7EBE"/>
    <w:rsid w:val="00EC2B0C"/>
    <w:rsid w:val="00EC63E2"/>
    <w:rsid w:val="00EC7AD1"/>
    <w:rsid w:val="00ED10F7"/>
    <w:rsid w:val="00ED2C92"/>
    <w:rsid w:val="00ED33E0"/>
    <w:rsid w:val="00ED6FA3"/>
    <w:rsid w:val="00EE7CC6"/>
    <w:rsid w:val="00EF1543"/>
    <w:rsid w:val="00EF2B2B"/>
    <w:rsid w:val="00EF713D"/>
    <w:rsid w:val="00EF7F78"/>
    <w:rsid w:val="00F04827"/>
    <w:rsid w:val="00F075A1"/>
    <w:rsid w:val="00F11608"/>
    <w:rsid w:val="00F14FB3"/>
    <w:rsid w:val="00F17F74"/>
    <w:rsid w:val="00F21B60"/>
    <w:rsid w:val="00F2410E"/>
    <w:rsid w:val="00F34F61"/>
    <w:rsid w:val="00F3771C"/>
    <w:rsid w:val="00F46238"/>
    <w:rsid w:val="00F518D0"/>
    <w:rsid w:val="00F523E4"/>
    <w:rsid w:val="00F52B39"/>
    <w:rsid w:val="00F52EB7"/>
    <w:rsid w:val="00F5785B"/>
    <w:rsid w:val="00F62685"/>
    <w:rsid w:val="00F66C65"/>
    <w:rsid w:val="00F77B66"/>
    <w:rsid w:val="00F83AAF"/>
    <w:rsid w:val="00F90204"/>
    <w:rsid w:val="00F93EA6"/>
    <w:rsid w:val="00F9663F"/>
    <w:rsid w:val="00F96A4B"/>
    <w:rsid w:val="00F97C8E"/>
    <w:rsid w:val="00FA0675"/>
    <w:rsid w:val="00FA0B7E"/>
    <w:rsid w:val="00FA43E8"/>
    <w:rsid w:val="00FA689B"/>
    <w:rsid w:val="00FA74A1"/>
    <w:rsid w:val="00FB336C"/>
    <w:rsid w:val="00FB7ED8"/>
    <w:rsid w:val="00FC0DF6"/>
    <w:rsid w:val="00FC3A56"/>
    <w:rsid w:val="00FD3B55"/>
    <w:rsid w:val="00FD43F9"/>
    <w:rsid w:val="00FD50D4"/>
    <w:rsid w:val="00FD5DDA"/>
    <w:rsid w:val="00FE10F4"/>
    <w:rsid w:val="00FE1C6E"/>
    <w:rsid w:val="00FE3070"/>
    <w:rsid w:val="00FE49A0"/>
    <w:rsid w:val="00FE7808"/>
    <w:rsid w:val="00FF0147"/>
    <w:rsid w:val="00FF19E8"/>
    <w:rsid w:val="00FF6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348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1122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A27D9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rsid w:val="002732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7323D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2732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7323D"/>
    <w:rPr>
      <w:rFonts w:cs="Times New Roman"/>
      <w:sz w:val="18"/>
      <w:szCs w:val="18"/>
    </w:rPr>
  </w:style>
  <w:style w:type="paragraph" w:styleId="NormalWeb">
    <w:name w:val="Normal (Web)"/>
    <w:basedOn w:val="Normal"/>
    <w:uiPriority w:val="99"/>
    <w:rsid w:val="005A7D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Hyperlink">
    <w:name w:val="Hyperlink"/>
    <w:basedOn w:val="DefaultParagraphFont"/>
    <w:uiPriority w:val="99"/>
    <w:rsid w:val="009A6FB8"/>
    <w:rPr>
      <w:rFonts w:cs="Times New Roman"/>
      <w:color w:val="0000FF"/>
      <w:u w:val="single"/>
    </w:rPr>
  </w:style>
  <w:style w:type="paragraph" w:customStyle="1" w:styleId="a">
    <w:name w:val="列项——（一级）"/>
    <w:uiPriority w:val="99"/>
    <w:rsid w:val="00597A83"/>
    <w:pPr>
      <w:widowControl w:val="0"/>
      <w:numPr>
        <w:numId w:val="2"/>
      </w:numPr>
      <w:jc w:val="both"/>
    </w:pPr>
    <w:rPr>
      <w:rFonts w:ascii="宋体" w:hAnsi="Times New Roman"/>
      <w:kern w:val="0"/>
      <w:szCs w:val="20"/>
    </w:rPr>
  </w:style>
  <w:style w:type="paragraph" w:customStyle="1" w:styleId="a0">
    <w:name w:val="列项●（二级）"/>
    <w:uiPriority w:val="99"/>
    <w:rsid w:val="00597A83"/>
    <w:pPr>
      <w:numPr>
        <w:ilvl w:val="1"/>
        <w:numId w:val="2"/>
      </w:numPr>
      <w:tabs>
        <w:tab w:val="left" w:pos="840"/>
      </w:tabs>
      <w:jc w:val="both"/>
    </w:pPr>
    <w:rPr>
      <w:rFonts w:ascii="宋体" w:hAnsi="Times New Roman"/>
      <w:kern w:val="0"/>
      <w:szCs w:val="20"/>
    </w:rPr>
  </w:style>
  <w:style w:type="paragraph" w:customStyle="1" w:styleId="a1">
    <w:name w:val="列项◆（三级）"/>
    <w:basedOn w:val="Normal"/>
    <w:uiPriority w:val="99"/>
    <w:rsid w:val="00597A83"/>
    <w:pPr>
      <w:numPr>
        <w:ilvl w:val="2"/>
        <w:numId w:val="2"/>
      </w:numPr>
    </w:pPr>
    <w:rPr>
      <w:rFonts w:ascii="宋体" w:hAnsi="Times New Roman"/>
      <w:szCs w:val="21"/>
    </w:rPr>
  </w:style>
  <w:style w:type="character" w:styleId="Strong">
    <w:name w:val="Strong"/>
    <w:basedOn w:val="DefaultParagraphFont"/>
    <w:uiPriority w:val="99"/>
    <w:qFormat/>
    <w:rsid w:val="00FA43E8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E868F9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460C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33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1</Pages>
  <Words>203</Words>
  <Characters>1160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网上采购报价单</dc:title>
  <dc:subject/>
  <dc:creator>微软用户</dc:creator>
  <cp:keywords/>
  <dc:description/>
  <cp:lastModifiedBy>胡念光</cp:lastModifiedBy>
  <cp:revision>12</cp:revision>
  <cp:lastPrinted>2016-03-24T05:39:00Z</cp:lastPrinted>
  <dcterms:created xsi:type="dcterms:W3CDTF">2016-03-18T08:25:00Z</dcterms:created>
  <dcterms:modified xsi:type="dcterms:W3CDTF">2016-04-06T01:25:00Z</dcterms:modified>
</cp:coreProperties>
</file>