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6B" w:rsidRDefault="00D3536B"/>
    <w:p w:rsidR="00D3536B" w:rsidRDefault="00D3536B">
      <w:r w:rsidRPr="0029250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i1025" type="#_x0000_t75" style="width:412.5pt;height:553.5pt;visibility:visible">
            <v:imagedata r:id="rId6" o:title=""/>
          </v:shape>
        </w:pict>
      </w:r>
    </w:p>
    <w:sectPr w:rsidR="00D3536B" w:rsidSect="005F1C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36B" w:rsidRDefault="00D3536B" w:rsidP="00C26383">
      <w:r>
        <w:separator/>
      </w:r>
    </w:p>
  </w:endnote>
  <w:endnote w:type="continuationSeparator" w:id="0">
    <w:p w:rsidR="00D3536B" w:rsidRDefault="00D3536B" w:rsidP="00C26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36B" w:rsidRDefault="00D3536B" w:rsidP="00C26383">
      <w:r>
        <w:separator/>
      </w:r>
    </w:p>
  </w:footnote>
  <w:footnote w:type="continuationSeparator" w:id="0">
    <w:p w:rsidR="00D3536B" w:rsidRDefault="00D3536B" w:rsidP="00C263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383"/>
    <w:rsid w:val="00292506"/>
    <w:rsid w:val="00465F4C"/>
    <w:rsid w:val="005F1C17"/>
    <w:rsid w:val="00642C25"/>
    <w:rsid w:val="007C516C"/>
    <w:rsid w:val="00850D8A"/>
    <w:rsid w:val="00C26383"/>
    <w:rsid w:val="00D3536B"/>
    <w:rsid w:val="00F07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C1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263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2638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C263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6383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C2638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638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0</Words>
  <Characters>2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</cp:lastModifiedBy>
  <cp:revision>3</cp:revision>
  <dcterms:created xsi:type="dcterms:W3CDTF">2017-11-21T07:32:00Z</dcterms:created>
  <dcterms:modified xsi:type="dcterms:W3CDTF">2019-05-04T12:44:00Z</dcterms:modified>
</cp:coreProperties>
</file>